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normal1"/>
        <w:tblpPr w:leftFromText="180" w:rightFromText="180" w:vertAnchor="text" w:horzAnchor="margin" w:tblpY="132"/>
        <w:tblW w:w="9780" w:type="dxa"/>
        <w:tblInd w:w="0" w:type="dxa"/>
        <w:tblBorders>
          <w:top w:val="single" w:sz="2" w:space="0" w:color="EAEAEA"/>
          <w:left w:val="single" w:sz="2" w:space="0" w:color="EAEAEA"/>
          <w:bottom w:val="single" w:sz="2" w:space="0" w:color="EAEAEA"/>
          <w:right w:val="single" w:sz="2" w:space="0" w:color="EAEAEA"/>
          <w:insideH w:val="single" w:sz="2" w:space="0" w:color="EAEAEA"/>
          <w:insideV w:val="single" w:sz="2" w:space="0" w:color="EAEAEA"/>
        </w:tblBorders>
        <w:tblLook w:val="0000" w:firstRow="0" w:lastRow="0" w:firstColumn="0" w:lastColumn="0" w:noHBand="0" w:noVBand="0"/>
      </w:tblPr>
      <w:tblGrid>
        <w:gridCol w:w="4839"/>
        <w:gridCol w:w="4941"/>
      </w:tblGrid>
      <w:tr w:rsidR="0068054F" w:rsidRPr="00811D5E">
        <w:trPr>
          <w:cantSplit/>
          <w:trHeight w:val="2883"/>
        </w:trPr>
        <w:tc>
          <w:tcPr>
            <w:tcW w:w="4839" w:type="dxa"/>
            <w:tcBorders>
              <w:top w:val="single" w:sz="2" w:space="0" w:color="EAEAEA"/>
              <w:left w:val="single" w:sz="2" w:space="0" w:color="EAEAEA"/>
              <w:bottom w:val="single" w:sz="2" w:space="0" w:color="EAEAEA"/>
              <w:right w:val="single" w:sz="2" w:space="0" w:color="EAEAEA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8054F" w:rsidRPr="00811D5E" w:rsidRDefault="007D2C8D" w:rsidP="0068054F">
            <w:pPr>
              <w:rPr>
                <w:lang w:val="es-ES" w:bidi="en-US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>
                      <wp:simplePos x="0" y="0"/>
                      <wp:positionH relativeFrom="page">
                        <wp:posOffset>1620520</wp:posOffset>
                      </wp:positionH>
                      <wp:positionV relativeFrom="page">
                        <wp:posOffset>1055370</wp:posOffset>
                      </wp:positionV>
                      <wp:extent cx="1450975" cy="554990"/>
                      <wp:effectExtent l="0" t="0" r="0" b="0"/>
                      <wp:wrapNone/>
                      <wp:docPr id="45" name="Text Box 1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0975" cy="5549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7D2C8D" w:rsidP="0068054F">
                                  <w:pPr>
                                    <w:pStyle w:val="Direccin2"/>
                                    <w:rPr>
                                      <w:sz w:val="14"/>
                                      <w:szCs w:val="1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s-ES"/>
                                    </w:rPr>
                                    <w:t>TRES ÚLTIMAS CIFRAS COINCIDAN CON EL SORTEO DE LA LOTERIA NACIONAL DEL 22 DE DICIEMBRE DE 2016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09" o:spid="_x0000_s1026" type="#_x0000_t202" style="position:absolute;margin-left:127.6pt;margin-top:83.1pt;width:114.25pt;height:43.7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5fsuAIAAL0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" filled="f" stroked="f">
                      <v:textbox>
                        <w:txbxContent>
                          <w:p w:rsidR="0068054F" w:rsidRPr="00EF45CA" w:rsidRDefault="007D2C8D" w:rsidP="0068054F">
                            <w:pPr>
                              <w:pStyle w:val="Direccin2"/>
                              <w:rPr>
                                <w:sz w:val="14"/>
                                <w:szCs w:val="14"/>
                                <w:lang w:val="es-E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s-ES"/>
                              </w:rPr>
                              <w:t>TRES ÚLTIMAS CIFRAS COINCIDAN CON EL SORTEO DE LA LOTERIA NACIONAL DEL 22 DE DICIEMBRE DE 2016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>
                      <wp:simplePos x="0" y="0"/>
                      <wp:positionH relativeFrom="page">
                        <wp:posOffset>1962785</wp:posOffset>
                      </wp:positionH>
                      <wp:positionV relativeFrom="page">
                        <wp:posOffset>666750</wp:posOffset>
                      </wp:positionV>
                      <wp:extent cx="1106805" cy="374650"/>
                      <wp:effectExtent l="0" t="0" r="0" b="0"/>
                      <wp:wrapSquare wrapText="bothSides"/>
                      <wp:docPr id="44" name="Text Box 1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6805" cy="374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7D2C8D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Cooperativa Agroecológica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08" o:spid="_x0000_s1027" type="#_x0000_t202" style="position:absolute;margin-left:154.55pt;margin-top:52.5pt;width:87.15pt;height:29.5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1IUvAIAAMQ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" filled="f" stroked="f">
                      <v:textbox>
                        <w:txbxContent>
                          <w:p w:rsidR="0068054F" w:rsidRPr="00EF45CA" w:rsidRDefault="007D2C8D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Cooperativa Agroecológica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39296" behindDoc="1" locked="0" layoutInCell="1" allowOverlap="1">
                      <wp:simplePos x="0" y="0"/>
                      <wp:positionH relativeFrom="page">
                        <wp:posOffset>-6350</wp:posOffset>
                      </wp:positionH>
                      <wp:positionV relativeFrom="page">
                        <wp:posOffset>59690</wp:posOffset>
                      </wp:positionV>
                      <wp:extent cx="6240145" cy="238125"/>
                      <wp:effectExtent l="0" t="0" r="0" b="0"/>
                      <wp:wrapNone/>
                      <wp:docPr id="43" name="Rectangle 1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401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99C38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6" o:spid="_x0000_s1026" style="position:absolute;margin-left:-.5pt;margin-top:4.7pt;width:491.35pt;height:18.75pt;z-index:-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" fillcolor="#36f" stroked="f" strokecolor="#99c38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35200" behindDoc="1" locked="0" layoutInCell="1" allowOverlap="1">
                      <wp:simplePos x="0" y="0"/>
                      <wp:positionH relativeFrom="page">
                        <wp:posOffset>-5715</wp:posOffset>
                      </wp:positionH>
                      <wp:positionV relativeFrom="page">
                        <wp:posOffset>1708150</wp:posOffset>
                      </wp:positionV>
                      <wp:extent cx="6237605" cy="238125"/>
                      <wp:effectExtent l="0" t="0" r="0" b="0"/>
                      <wp:wrapNone/>
                      <wp:docPr id="42" name="Rectangle 1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3760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99C38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2" o:spid="_x0000_s1026" style="position:absolute;margin-left:-.45pt;margin-top:134.5pt;width:491.15pt;height:18.75pt;z-index:-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" fillcolor="#36f" stroked="f" strokecolor="#99c38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page">
                        <wp:posOffset>175260</wp:posOffset>
                      </wp:positionH>
                      <wp:positionV relativeFrom="page">
                        <wp:posOffset>802640</wp:posOffset>
                      </wp:positionV>
                      <wp:extent cx="1714500" cy="908050"/>
                      <wp:effectExtent l="0" t="0" r="0" b="0"/>
                      <wp:wrapNone/>
                      <wp:docPr id="41" name="Text Box 1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Default="007D2C8D" w:rsidP="007D2C8D">
                                  <w:pPr>
                                    <w:pStyle w:val="Ttulo2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Bajo el Asfalto está la Huerta</w:t>
                                  </w:r>
                                </w:p>
                                <w:p w:rsidR="007D2C8D" w:rsidRDefault="007D2C8D" w:rsidP="007D2C8D">
                                  <w:pPr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7D2C8D" w:rsidRPr="007D2C8D" w:rsidRDefault="007D2C8D" w:rsidP="007D2C8D">
                                  <w:pPr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Nº 1</w:t>
                                  </w:r>
                                </w:p>
                                <w:p w:rsidR="0068054F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7D2C8D" w:rsidRPr="000151D0" w:rsidRDefault="007D2C8D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07" o:spid="_x0000_s1028" type="#_x0000_t202" style="position:absolute;margin-left:13.8pt;margin-top:63.2pt;width:135pt;height:71.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" filled="f" stroked="f">
                      <v:textbox>
                        <w:txbxContent>
                          <w:p w:rsidR="0068054F" w:rsidRDefault="007D2C8D" w:rsidP="007D2C8D">
                            <w:pPr>
                              <w:pStyle w:val="Ttulo2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Bajo el Asfalto está la Huerta</w:t>
                            </w:r>
                          </w:p>
                          <w:p w:rsidR="007D2C8D" w:rsidRDefault="007D2C8D" w:rsidP="007D2C8D">
                            <w:pPr>
                              <w:rPr>
                                <w:lang w:val="es-ES"/>
                              </w:rPr>
                            </w:pPr>
                          </w:p>
                          <w:p w:rsidR="007D2C8D" w:rsidRPr="007D2C8D" w:rsidRDefault="007D2C8D" w:rsidP="007D2C8D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Nº 1</w:t>
                            </w:r>
                          </w:p>
                          <w:p w:rsidR="0068054F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7D2C8D" w:rsidRPr="000151D0" w:rsidRDefault="007D2C8D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>
                      <wp:simplePos x="0" y="0"/>
                      <wp:positionH relativeFrom="page">
                        <wp:posOffset>60960</wp:posOffset>
                      </wp:positionH>
                      <wp:positionV relativeFrom="page">
                        <wp:posOffset>304800</wp:posOffset>
                      </wp:positionV>
                      <wp:extent cx="3087370" cy="386715"/>
                      <wp:effectExtent l="0" t="0" r="0" b="0"/>
                      <wp:wrapNone/>
                      <wp:docPr id="40" name="Text Box 1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7370" cy="386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0151D0" w:rsidRDefault="007D2C8D" w:rsidP="0068054F">
                                  <w:pPr>
                                    <w:pStyle w:val="Ttulo1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Cesta Ecológica BAH!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10" o:spid="_x0000_s1029" type="#_x0000_t202" style="position:absolute;margin-left:4.8pt;margin-top:24pt;width:243.1pt;height:30.45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" filled="f" stroked="f">
                      <v:textbox>
                        <w:txbxContent>
                          <w:p w:rsidR="0068054F" w:rsidRPr="000151D0" w:rsidRDefault="007D2C8D" w:rsidP="0068054F">
                            <w:pPr>
                              <w:pStyle w:val="Ttulo1"/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Cesta Ecológica BAH!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4941" w:type="dxa"/>
            <w:tcBorders>
              <w:top w:val="single" w:sz="2" w:space="0" w:color="EAEAEA"/>
              <w:left w:val="single" w:sz="2" w:space="0" w:color="EAEAEA"/>
              <w:bottom w:val="single" w:sz="2" w:space="0" w:color="EAEAEA"/>
              <w:right w:val="single" w:sz="2" w:space="0" w:color="EAEAEA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8054F" w:rsidRPr="00811D5E" w:rsidRDefault="009A20FE" w:rsidP="0068054F">
            <w:pPr>
              <w:rPr>
                <w:lang w:val="es-ES" w:bidi="en-US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10675DB" wp14:editId="5FE415C5">
                      <wp:simplePos x="0" y="0"/>
                      <wp:positionH relativeFrom="page">
                        <wp:posOffset>1666875</wp:posOffset>
                      </wp:positionH>
                      <wp:positionV relativeFrom="page">
                        <wp:posOffset>1123950</wp:posOffset>
                      </wp:positionV>
                      <wp:extent cx="1458595" cy="551180"/>
                      <wp:effectExtent l="0" t="0" r="0" b="4445"/>
                      <wp:wrapNone/>
                      <wp:docPr id="38" name="Text Box 1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8595" cy="551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737FB" w:rsidRPr="00EF45CA" w:rsidRDefault="00F737FB" w:rsidP="00F737FB">
                                  <w:pPr>
                                    <w:pStyle w:val="Direccin2"/>
                                    <w:rPr>
                                      <w:sz w:val="14"/>
                                      <w:szCs w:val="1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s-ES"/>
                                    </w:rPr>
                                    <w:t>TRES ÚLTIMAS CIFRAS COINCIDAN CON EL SORTEO DE LA LOTERIA NACIONAL DEL 22 DE DICIEMBRE DE 2016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25" o:spid="_x0000_s1030" type="#_x0000_t202" style="position:absolute;margin-left:131.25pt;margin-top:88.5pt;width:114.85pt;height:43.4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jtSvAIAAMQ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" filled="f" stroked="f">
                      <v:textbox style="mso-fit-shape-to-text:t">
                        <w:txbxContent>
                          <w:p w:rsidR="00F737FB" w:rsidRPr="00EF45CA" w:rsidRDefault="00F737FB" w:rsidP="00F737FB">
                            <w:pPr>
                              <w:pStyle w:val="Direccin2"/>
                              <w:rPr>
                                <w:sz w:val="14"/>
                                <w:szCs w:val="14"/>
                                <w:lang w:val="es-E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s-ES"/>
                              </w:rPr>
                              <w:t>TRES ÚLTIMAS CIFRAS COINCIDAN CON EL SORTEO DE LA LOTERIA NACIONAL DEL 22 DE DICIEMBRE DE 2016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D2C8D"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62B247BE" wp14:editId="6C771FA9">
                      <wp:simplePos x="0" y="0"/>
                      <wp:positionH relativeFrom="page">
                        <wp:posOffset>1870710</wp:posOffset>
                      </wp:positionH>
                      <wp:positionV relativeFrom="page">
                        <wp:posOffset>659765</wp:posOffset>
                      </wp:positionV>
                      <wp:extent cx="1193165" cy="457200"/>
                      <wp:effectExtent l="0" t="0" r="0" b="0"/>
                      <wp:wrapNone/>
                      <wp:docPr id="39" name="Text Box 1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165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737FB" w:rsidRPr="00EF45CA" w:rsidRDefault="00F737FB" w:rsidP="00F737FB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Cooperativa Agroecológica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34" o:spid="_x0000_s1031" type="#_x0000_t202" style="position:absolute;margin-left:147.3pt;margin-top:51.95pt;width:93.95pt;height:36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xEyugIAAMQ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" filled="f" stroked="f">
                      <v:textbox>
                        <w:txbxContent>
                          <w:p w:rsidR="00F737FB" w:rsidRPr="00EF45CA" w:rsidRDefault="00F737FB" w:rsidP="00F737FB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Cooperativa Agroecológica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D2C8D"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page">
                        <wp:posOffset>59690</wp:posOffset>
                      </wp:positionH>
                      <wp:positionV relativeFrom="page">
                        <wp:posOffset>304800</wp:posOffset>
                      </wp:positionV>
                      <wp:extent cx="3087370" cy="386715"/>
                      <wp:effectExtent l="0" t="0" r="0" b="0"/>
                      <wp:wrapNone/>
                      <wp:docPr id="37" name="Text Box 1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7370" cy="386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737FB" w:rsidRPr="000151D0" w:rsidRDefault="00F737FB" w:rsidP="00F737FB">
                                  <w:pPr>
                                    <w:pStyle w:val="Ttulo1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Cesta Ecológica BAH! </w:t>
                                  </w:r>
                                </w:p>
                                <w:p w:rsidR="0068054F" w:rsidRPr="000151D0" w:rsidRDefault="0068054F" w:rsidP="0068054F">
                                  <w:pPr>
                                    <w:pStyle w:val="Ttulo1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11" o:spid="_x0000_s1032" type="#_x0000_t202" style="position:absolute;margin-left:4.7pt;margin-top:24pt;width:243.1pt;height:30.45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" filled="f" stroked="f">
                      <v:textbox>
                        <w:txbxContent>
                          <w:p w:rsidR="00F737FB" w:rsidRPr="000151D0" w:rsidRDefault="00F737FB" w:rsidP="00F737FB">
                            <w:pPr>
                              <w:pStyle w:val="Ttulo1"/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Cesta Ecológica BAH! </w:t>
                            </w:r>
                          </w:p>
                          <w:p w:rsidR="0068054F" w:rsidRPr="000151D0" w:rsidRDefault="0068054F" w:rsidP="0068054F">
                            <w:pPr>
                              <w:pStyle w:val="Ttulo1"/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D2C8D"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page">
                        <wp:posOffset>173990</wp:posOffset>
                      </wp:positionH>
                      <wp:positionV relativeFrom="page">
                        <wp:posOffset>799465</wp:posOffset>
                      </wp:positionV>
                      <wp:extent cx="1714500" cy="908050"/>
                      <wp:effectExtent l="0" t="0" r="0" b="0"/>
                      <wp:wrapNone/>
                      <wp:docPr id="36" name="Text Box 1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0151D0" w:rsidRDefault="00F737FB" w:rsidP="0068054F">
                                  <w:pPr>
                                    <w:pStyle w:val="Ttulo2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Bajo el Asfalto está la Huerta</w:t>
                                  </w:r>
                                </w:p>
                                <w:p w:rsidR="0068054F" w:rsidRPr="000151D0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F737FB" w:rsidRPr="007D2C8D" w:rsidRDefault="009A20FE" w:rsidP="00F737FB">
                                  <w:pPr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Nº 2</w:t>
                                  </w:r>
                                </w:p>
                                <w:p w:rsidR="0068054F" w:rsidRPr="000151D0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37" o:spid="_x0000_s1033" type="#_x0000_t202" style="position:absolute;margin-left:13.7pt;margin-top:62.95pt;width:135pt;height:71.5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1zyuwIAAMQ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" filled="f" stroked="f">
                      <v:textbox>
                        <w:txbxContent>
                          <w:p w:rsidR="0068054F" w:rsidRPr="000151D0" w:rsidRDefault="00F737FB" w:rsidP="0068054F">
                            <w:pPr>
                              <w:pStyle w:val="Ttulo2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Bajo el Asfalto está la Huerta</w:t>
                            </w:r>
                          </w:p>
                          <w:p w:rsidR="0068054F" w:rsidRPr="000151D0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F737FB" w:rsidRPr="007D2C8D" w:rsidRDefault="009A20FE" w:rsidP="00F737FB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Nº 2</w:t>
                            </w:r>
                          </w:p>
                          <w:p w:rsidR="0068054F" w:rsidRPr="000151D0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68054F" w:rsidRPr="00811D5E">
        <w:trPr>
          <w:cantSplit/>
          <w:trHeight w:val="2880"/>
        </w:trPr>
        <w:tc>
          <w:tcPr>
            <w:tcW w:w="4839" w:type="dxa"/>
            <w:tcBorders>
              <w:top w:val="single" w:sz="2" w:space="0" w:color="EAEAEA"/>
              <w:left w:val="single" w:sz="2" w:space="0" w:color="EAEAEA"/>
              <w:bottom w:val="single" w:sz="2" w:space="0" w:color="EAEAEA"/>
              <w:right w:val="single" w:sz="2" w:space="0" w:color="EAEAEA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8054F" w:rsidRPr="00811D5E" w:rsidRDefault="007D2C8D" w:rsidP="0068054F">
            <w:pPr>
              <w:rPr>
                <w:lang w:val="es-ES" w:bidi="en-US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>
                      <wp:simplePos x="0" y="0"/>
                      <wp:positionH relativeFrom="page">
                        <wp:posOffset>1757680</wp:posOffset>
                      </wp:positionH>
                      <wp:positionV relativeFrom="page">
                        <wp:posOffset>1110615</wp:posOffset>
                      </wp:positionV>
                      <wp:extent cx="1372870" cy="551180"/>
                      <wp:effectExtent l="0" t="0" r="0" b="0"/>
                      <wp:wrapNone/>
                      <wp:docPr id="35" name="Text Box 1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870" cy="551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Teléfono: 425.707.9790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Fax: 425.707.9791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sz w:val="14"/>
                                      <w:szCs w:val="14"/>
                                      <w:lang w:val="es-ES"/>
                                    </w:rPr>
                                    <w:t>Dirección de correo electrónico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14" o:spid="_x0000_s1034" type="#_x0000_t202" style="position:absolute;margin-left:138.4pt;margin-top:87.45pt;width:108.1pt;height:43.4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Z9AuwIAAMQ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Teléfono: 425.707.9790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Fax: 425.707.9791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sz w:val="14"/>
                                <w:szCs w:val="14"/>
                                <w:lang w:val="es-ES"/>
                              </w:rPr>
                              <w:t>Dirección de correo electrónico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36224" behindDoc="1" locked="0" layoutInCell="1" allowOverlap="1">
                      <wp:simplePos x="0" y="0"/>
                      <wp:positionH relativeFrom="page">
                        <wp:posOffset>-4445</wp:posOffset>
                      </wp:positionH>
                      <wp:positionV relativeFrom="page">
                        <wp:posOffset>1692275</wp:posOffset>
                      </wp:positionV>
                      <wp:extent cx="6236335" cy="238125"/>
                      <wp:effectExtent l="0" t="0" r="0" b="0"/>
                      <wp:wrapNone/>
                      <wp:docPr id="34" name="Rectangle 1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363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99C38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3" o:spid="_x0000_s1026" style="position:absolute;margin-left:-.35pt;margin-top:133.25pt;width:491.05pt;height:18.75pt;z-index:-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" fillcolor="#36f" stroked="f" strokecolor="#99c38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>
                      <wp:simplePos x="0" y="0"/>
                      <wp:positionH relativeFrom="page">
                        <wp:posOffset>2004060</wp:posOffset>
                      </wp:positionH>
                      <wp:positionV relativeFrom="page">
                        <wp:posOffset>650240</wp:posOffset>
                      </wp:positionV>
                      <wp:extent cx="1106805" cy="457200"/>
                      <wp:effectExtent l="0" t="0" r="0" b="0"/>
                      <wp:wrapSquare wrapText="bothSides"/>
                      <wp:docPr id="33" name="Text Box 1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6805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Dirección del club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Ciudad, estado y código postal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13" o:spid="_x0000_s1035" type="#_x0000_t202" style="position:absolute;margin-left:157.8pt;margin-top:51.2pt;width:87.15pt;height:36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7NFugIAAMQ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" filled="f" stroked="f">
                      <v:textbox>
                        <w:txbxContent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Dirección del club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Ciudad, estado y código postal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>
                      <wp:simplePos x="0" y="0"/>
                      <wp:positionH relativeFrom="page">
                        <wp:posOffset>173990</wp:posOffset>
                      </wp:positionH>
                      <wp:positionV relativeFrom="page">
                        <wp:posOffset>799465</wp:posOffset>
                      </wp:positionV>
                      <wp:extent cx="1714500" cy="908050"/>
                      <wp:effectExtent l="0" t="0" r="0" b="0"/>
                      <wp:wrapNone/>
                      <wp:docPr id="32" name="Text Box 1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Ttulo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Nombre del socio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i/>
                                      <w:iCs/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t xml:space="preserve">Socio de gran prestigio desde </w: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instrText xml:space="preserve"> CREATEDATE  \@ "MMMM yyyy"  \* MERGEFORMAT </w:instrTex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separate"/>
                                  </w:r>
                                  <w:r w:rsidR="007D2C8D">
                                    <w:rPr>
                                      <w:i/>
                                      <w:iCs/>
                                      <w:noProof/>
                                    </w:rPr>
                                    <w:t>December 2016</w: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38" o:spid="_x0000_s1036" type="#_x0000_t202" style="position:absolute;margin-left:13.7pt;margin-top:62.95pt;width:135pt;height:71.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cKsvAIAAMU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" filled="f" stroked="f">
                      <v:textbox>
                        <w:txbxContent>
                          <w:p w:rsidR="0068054F" w:rsidRPr="00EF45CA" w:rsidRDefault="0068054F" w:rsidP="0068054F">
                            <w:pPr>
                              <w:pStyle w:val="Ttulo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Nombre del socio</w:t>
                            </w: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i/>
                                <w:iCs/>
                                <w:lang w:val="es-ES"/>
                              </w:rPr>
                            </w:pPr>
                            <w:r w:rsidRPr="00EF45CA">
                              <w:rPr>
                                <w:i/>
                                <w:iCs/>
                                <w:lang w:val="es-ES"/>
                              </w:rPr>
                              <w:t xml:space="preserve">Socio de gran prestigio desde </w: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begin"/>
                            </w:r>
                            <w:r>
                              <w:rPr>
                                <w:i/>
                                <w:iCs/>
                              </w:rPr>
                              <w:instrText xml:space="preserve"> CREATEDATE  \@ "MMMM yyyy"  \* MERGEFORMAT </w:instrTex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separate"/>
                            </w:r>
                            <w:r w:rsidR="007D2C8D">
                              <w:rPr>
                                <w:i/>
                                <w:iCs/>
                                <w:noProof/>
                              </w:rPr>
                              <w:t>December 2016</w: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>
                      <wp:simplePos x="0" y="0"/>
                      <wp:positionH relativeFrom="page">
                        <wp:posOffset>59690</wp:posOffset>
                      </wp:positionH>
                      <wp:positionV relativeFrom="page">
                        <wp:posOffset>345440</wp:posOffset>
                      </wp:positionV>
                      <wp:extent cx="3088640" cy="386715"/>
                      <wp:effectExtent l="0" t="0" r="0" b="0"/>
                      <wp:wrapNone/>
                      <wp:docPr id="31" name="Text Box 1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8640" cy="386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0151D0" w:rsidRDefault="0068054F" w:rsidP="0068054F">
                                  <w:pPr>
                                    <w:pStyle w:val="Ttulo1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 w:rsidRPr="000151D0">
                                    <w:rPr>
                                      <w:lang w:val="es-ES"/>
                                    </w:rPr>
                                    <w:t>Nombre del club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12" o:spid="_x0000_s1037" type="#_x0000_t202" style="position:absolute;margin-left:4.7pt;margin-top:27.2pt;width:243.2pt;height:30.45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" filled="f" stroked="f">
                      <v:textbox>
                        <w:txbxContent>
                          <w:p w:rsidR="0068054F" w:rsidRPr="000151D0" w:rsidRDefault="0068054F" w:rsidP="0068054F">
                            <w:pPr>
                              <w:pStyle w:val="Ttulo1"/>
                              <w:jc w:val="center"/>
                              <w:rPr>
                                <w:lang w:val="es-ES"/>
                              </w:rPr>
                            </w:pPr>
                            <w:r w:rsidRPr="000151D0">
                              <w:rPr>
                                <w:lang w:val="es-ES"/>
                              </w:rPr>
                              <w:t>Nombre del club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4941" w:type="dxa"/>
            <w:tcBorders>
              <w:top w:val="single" w:sz="2" w:space="0" w:color="EAEAEA"/>
              <w:left w:val="single" w:sz="2" w:space="0" w:color="EAEAEA"/>
              <w:bottom w:val="single" w:sz="2" w:space="0" w:color="EAEAEA"/>
              <w:right w:val="single" w:sz="2" w:space="0" w:color="EAEAEA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8054F" w:rsidRPr="00811D5E" w:rsidRDefault="007D2C8D" w:rsidP="0068054F">
            <w:pPr>
              <w:rPr>
                <w:lang w:val="es-ES" w:bidi="en-US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page">
                        <wp:posOffset>1756410</wp:posOffset>
                      </wp:positionH>
                      <wp:positionV relativeFrom="page">
                        <wp:posOffset>1107440</wp:posOffset>
                      </wp:positionV>
                      <wp:extent cx="1372870" cy="551180"/>
                      <wp:effectExtent l="0" t="0" r="0" b="0"/>
                      <wp:wrapNone/>
                      <wp:docPr id="30" name="Text Box 1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870" cy="551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Teléfono: 425.707.9790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Fax: 425.707.9791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sz w:val="14"/>
                                      <w:szCs w:val="14"/>
                                      <w:lang w:val="es-ES"/>
                                    </w:rPr>
                                    <w:t>Dirección de correo electrónico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26" o:spid="_x0000_s1038" type="#_x0000_t202" style="position:absolute;margin-left:138.3pt;margin-top:87.2pt;width:108.1pt;height:43.4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Teléfono: 425.707.9790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Fax: 425.707.9791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sz w:val="14"/>
                                <w:szCs w:val="14"/>
                                <w:lang w:val="es-ES"/>
                              </w:rPr>
                              <w:t>Dirección de correo electrónico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page">
                        <wp:posOffset>1985010</wp:posOffset>
                      </wp:positionH>
                      <wp:positionV relativeFrom="page">
                        <wp:posOffset>650240</wp:posOffset>
                      </wp:positionV>
                      <wp:extent cx="1106805" cy="459105"/>
                      <wp:effectExtent l="0" t="0" r="0" b="0"/>
                      <wp:wrapSquare wrapText="bothSides"/>
                      <wp:docPr id="29" name="Text Box 1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6805" cy="4591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Dirección del club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Ciudad, estado y código postal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18" o:spid="_x0000_s1039" type="#_x0000_t202" style="position:absolute;margin-left:156.3pt;margin-top:51.2pt;width:87.15pt;height:36.1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Dirección del club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Ciudad, estado y código postal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page">
                        <wp:posOffset>173990</wp:posOffset>
                      </wp:positionH>
                      <wp:positionV relativeFrom="page">
                        <wp:posOffset>799465</wp:posOffset>
                      </wp:positionV>
                      <wp:extent cx="1714500" cy="908050"/>
                      <wp:effectExtent l="0" t="0" r="0" b="0"/>
                      <wp:wrapNone/>
                      <wp:docPr id="28" name="Text Box 1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Ttulo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Nombre del socio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i/>
                                      <w:iCs/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t xml:space="preserve">Socio de gran prestigio desde </w: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instrText xml:space="preserve"> CREATEDATE  \@ "MMMM yyyy"  \* MERGEFORMAT </w:instrTex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separate"/>
                                  </w:r>
                                  <w:r w:rsidR="007D2C8D">
                                    <w:rPr>
                                      <w:i/>
                                      <w:iCs/>
                                      <w:noProof/>
                                    </w:rPr>
                                    <w:t>December 2016</w: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39" o:spid="_x0000_s1040" type="#_x0000_t202" style="position:absolute;margin-left:13.7pt;margin-top:62.95pt;width:135pt;height:71.5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RUavAIAAMU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" filled="f" stroked="f">
                      <v:textbox>
                        <w:txbxContent>
                          <w:p w:rsidR="0068054F" w:rsidRPr="00EF45CA" w:rsidRDefault="0068054F" w:rsidP="0068054F">
                            <w:pPr>
                              <w:pStyle w:val="Ttulo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Nombre del socio</w:t>
                            </w: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i/>
                                <w:iCs/>
                                <w:lang w:val="es-ES"/>
                              </w:rPr>
                            </w:pPr>
                            <w:r w:rsidRPr="00EF45CA">
                              <w:rPr>
                                <w:i/>
                                <w:iCs/>
                                <w:lang w:val="es-ES"/>
                              </w:rPr>
                              <w:t xml:space="preserve">Socio de gran prestigio desde </w: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begin"/>
                            </w:r>
                            <w:r>
                              <w:rPr>
                                <w:i/>
                                <w:iCs/>
                              </w:rPr>
                              <w:instrText xml:space="preserve"> CREATEDATE  \@ "MMMM yyyy"  \* MERGEFORMAT </w:instrTex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separate"/>
                            </w:r>
                            <w:r w:rsidR="007D2C8D">
                              <w:rPr>
                                <w:i/>
                                <w:iCs/>
                                <w:noProof/>
                              </w:rPr>
                              <w:t>December 2016</w: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page">
                        <wp:posOffset>60960</wp:posOffset>
                      </wp:positionH>
                      <wp:positionV relativeFrom="page">
                        <wp:posOffset>345440</wp:posOffset>
                      </wp:positionV>
                      <wp:extent cx="3086100" cy="386715"/>
                      <wp:effectExtent l="0" t="0" r="0" b="0"/>
                      <wp:wrapNone/>
                      <wp:docPr id="27" name="Text Box 1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6100" cy="386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0151D0" w:rsidRDefault="0068054F" w:rsidP="0068054F">
                                  <w:pPr>
                                    <w:pStyle w:val="Ttulo1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 w:rsidRPr="000151D0">
                                    <w:rPr>
                                      <w:lang w:val="es-ES"/>
                                    </w:rPr>
                                    <w:t>Nombre del club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35" o:spid="_x0000_s1041" type="#_x0000_t202" style="position:absolute;margin-left:4.8pt;margin-top:27.2pt;width:243pt;height:30.45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" filled="f" stroked="f">
                      <v:textbox>
                        <w:txbxContent>
                          <w:p w:rsidR="0068054F" w:rsidRPr="000151D0" w:rsidRDefault="0068054F" w:rsidP="0068054F">
                            <w:pPr>
                              <w:pStyle w:val="Ttulo1"/>
                              <w:jc w:val="center"/>
                              <w:rPr>
                                <w:lang w:val="es-ES"/>
                              </w:rPr>
                            </w:pPr>
                            <w:r w:rsidRPr="000151D0">
                              <w:rPr>
                                <w:lang w:val="es-ES"/>
                              </w:rPr>
                              <w:t>Nombre del club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68054F" w:rsidRPr="00811D5E">
        <w:trPr>
          <w:cantSplit/>
          <w:trHeight w:val="2880"/>
        </w:trPr>
        <w:tc>
          <w:tcPr>
            <w:tcW w:w="4839" w:type="dxa"/>
            <w:tcBorders>
              <w:top w:val="single" w:sz="2" w:space="0" w:color="EAEAEA"/>
              <w:left w:val="single" w:sz="2" w:space="0" w:color="EAEAEA"/>
              <w:bottom w:val="single" w:sz="2" w:space="0" w:color="EAEAEA"/>
              <w:right w:val="single" w:sz="2" w:space="0" w:color="EAEAEA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8054F" w:rsidRPr="00811D5E" w:rsidRDefault="007D2C8D" w:rsidP="0068054F">
            <w:pPr>
              <w:rPr>
                <w:lang w:val="es-ES" w:bidi="en-US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page">
                        <wp:posOffset>1756410</wp:posOffset>
                      </wp:positionH>
                      <wp:positionV relativeFrom="page">
                        <wp:posOffset>1088390</wp:posOffset>
                      </wp:positionV>
                      <wp:extent cx="1372870" cy="551180"/>
                      <wp:effectExtent l="0" t="0" r="0" b="0"/>
                      <wp:wrapNone/>
                      <wp:docPr id="26" name="Text Box 1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870" cy="551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Teléfono: 425.707.9790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Fax: 425.707.9791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sz w:val="14"/>
                                      <w:szCs w:val="14"/>
                                      <w:lang w:val="es-ES"/>
                                    </w:rPr>
                                    <w:t>Dirección de correo electrónico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27" o:spid="_x0000_s1042" type="#_x0000_t202" style="position:absolute;margin-left:138.3pt;margin-top:85.7pt;width:108.1pt;height:43.4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Teléfono: 425.707.9790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Fax: 425.707.9791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sz w:val="14"/>
                                <w:szCs w:val="14"/>
                                <w:lang w:val="es-ES"/>
                              </w:rPr>
                              <w:t>Dirección de correo electrónico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37248" behindDoc="1" locked="0" layoutInCell="1" allowOverlap="1">
                      <wp:simplePos x="0" y="0"/>
                      <wp:positionH relativeFrom="page">
                        <wp:posOffset>-16510</wp:posOffset>
                      </wp:positionH>
                      <wp:positionV relativeFrom="page">
                        <wp:posOffset>1690370</wp:posOffset>
                      </wp:positionV>
                      <wp:extent cx="6249670" cy="238125"/>
                      <wp:effectExtent l="0" t="0" r="0" b="0"/>
                      <wp:wrapNone/>
                      <wp:docPr id="25" name="Rectangle 1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496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99C38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4" o:spid="_x0000_s1026" style="position:absolute;margin-left:-1.3pt;margin-top:133.1pt;width:492.1pt;height:18.75pt;z-index:-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" fillcolor="#36f" stroked="f" strokecolor="#99c38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page">
                        <wp:posOffset>2004060</wp:posOffset>
                      </wp:positionH>
                      <wp:positionV relativeFrom="page">
                        <wp:posOffset>650240</wp:posOffset>
                      </wp:positionV>
                      <wp:extent cx="1106805" cy="459105"/>
                      <wp:effectExtent l="0" t="0" r="0" b="0"/>
                      <wp:wrapSquare wrapText="bothSides"/>
                      <wp:docPr id="24" name="Text Box 1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6805" cy="4591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Dirección del club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Ciudad, estado y código postal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20" o:spid="_x0000_s1043" type="#_x0000_t202" style="position:absolute;margin-left:157.8pt;margin-top:51.2pt;width:87.15pt;height:36.1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vq7ugIAAMU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Dirección del club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Ciudad, estado y código postal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>
                      <wp:simplePos x="0" y="0"/>
                      <wp:positionH relativeFrom="page">
                        <wp:posOffset>173990</wp:posOffset>
                      </wp:positionH>
                      <wp:positionV relativeFrom="page">
                        <wp:posOffset>799465</wp:posOffset>
                      </wp:positionV>
                      <wp:extent cx="1714500" cy="908050"/>
                      <wp:effectExtent l="0" t="0" r="0" b="0"/>
                      <wp:wrapNone/>
                      <wp:docPr id="23" name="Text Box 1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Ttulo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Nombre del socio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i/>
                                      <w:iCs/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t xml:space="preserve">Socio de gran prestigio desde </w: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instrText xml:space="preserve"> CREATEDATE  \@ "MMMM yyyy"  \* MERGEFORMAT </w:instrTex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separate"/>
                                  </w:r>
                                  <w:r w:rsidR="007D2C8D">
                                    <w:rPr>
                                      <w:i/>
                                      <w:iCs/>
                                      <w:noProof/>
                                    </w:rPr>
                                    <w:t>December 2016</w: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41" o:spid="_x0000_s1044" type="#_x0000_t202" style="position:absolute;margin-left:13.7pt;margin-top:62.95pt;width:135pt;height:71.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bZ9vAIAAMU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" filled="f" stroked="f">
                      <v:textbox>
                        <w:txbxContent>
                          <w:p w:rsidR="0068054F" w:rsidRPr="00EF45CA" w:rsidRDefault="0068054F" w:rsidP="0068054F">
                            <w:pPr>
                              <w:pStyle w:val="Ttulo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Nombre del socio</w:t>
                            </w: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i/>
                                <w:iCs/>
                                <w:lang w:val="es-ES"/>
                              </w:rPr>
                            </w:pPr>
                            <w:r w:rsidRPr="00EF45CA">
                              <w:rPr>
                                <w:i/>
                                <w:iCs/>
                                <w:lang w:val="es-ES"/>
                              </w:rPr>
                              <w:t xml:space="preserve">Socio de gran prestigio desde </w: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begin"/>
                            </w:r>
                            <w:r>
                              <w:rPr>
                                <w:i/>
                                <w:iCs/>
                              </w:rPr>
                              <w:instrText xml:space="preserve"> CREATEDATE  \@ "MMMM yyyy"  \* MERGEFORMAT </w:instrTex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separate"/>
                            </w:r>
                            <w:r w:rsidR="007D2C8D">
                              <w:rPr>
                                <w:i/>
                                <w:iCs/>
                                <w:noProof/>
                              </w:rPr>
                              <w:t>December 2016</w: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page">
                        <wp:posOffset>59690</wp:posOffset>
                      </wp:positionH>
                      <wp:positionV relativeFrom="page">
                        <wp:posOffset>342265</wp:posOffset>
                      </wp:positionV>
                      <wp:extent cx="3087370" cy="386715"/>
                      <wp:effectExtent l="0" t="0" r="0" b="0"/>
                      <wp:wrapNone/>
                      <wp:docPr id="22" name="Text Box 1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7370" cy="386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0151D0" w:rsidRDefault="0068054F" w:rsidP="0068054F">
                                  <w:pPr>
                                    <w:pStyle w:val="Ttulo1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 w:rsidRPr="000151D0">
                                    <w:rPr>
                                      <w:lang w:val="es-ES"/>
                                    </w:rPr>
                                    <w:t>Nombre del club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40" o:spid="_x0000_s1045" type="#_x0000_t202" style="position:absolute;margin-left:4.7pt;margin-top:26.95pt;width:243.1pt;height:30.45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" filled="f" stroked="f">
                      <v:textbox>
                        <w:txbxContent>
                          <w:p w:rsidR="0068054F" w:rsidRPr="000151D0" w:rsidRDefault="0068054F" w:rsidP="0068054F">
                            <w:pPr>
                              <w:pStyle w:val="Ttulo1"/>
                              <w:jc w:val="center"/>
                              <w:rPr>
                                <w:lang w:val="es-ES"/>
                              </w:rPr>
                            </w:pPr>
                            <w:r w:rsidRPr="000151D0">
                              <w:rPr>
                                <w:lang w:val="es-ES"/>
                              </w:rPr>
                              <w:t>Nombre del club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4941" w:type="dxa"/>
            <w:tcBorders>
              <w:top w:val="single" w:sz="2" w:space="0" w:color="EAEAEA"/>
              <w:left w:val="single" w:sz="2" w:space="0" w:color="EAEAEA"/>
              <w:bottom w:val="single" w:sz="2" w:space="0" w:color="EAEAEA"/>
              <w:right w:val="single" w:sz="2" w:space="0" w:color="EAEAEA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8054F" w:rsidRPr="00811D5E" w:rsidRDefault="007D2C8D" w:rsidP="0068054F">
            <w:pPr>
              <w:rPr>
                <w:lang w:val="es-ES" w:bidi="en-US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page">
                        <wp:posOffset>1756410</wp:posOffset>
                      </wp:positionH>
                      <wp:positionV relativeFrom="page">
                        <wp:posOffset>1107440</wp:posOffset>
                      </wp:positionV>
                      <wp:extent cx="1372870" cy="551180"/>
                      <wp:effectExtent l="0" t="0" r="0" b="0"/>
                      <wp:wrapNone/>
                      <wp:docPr id="21" name="Text Box 1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870" cy="551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Teléfono: 425.707.9790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Fax: 425.707.9791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sz w:val="14"/>
                                      <w:szCs w:val="14"/>
                                      <w:lang w:val="es-ES"/>
                                    </w:rPr>
                                    <w:t>Dirección de correo electrónico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28" o:spid="_x0000_s1046" type="#_x0000_t202" style="position:absolute;margin-left:138.3pt;margin-top:87.2pt;width:108.1pt;height:43.4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XaluwIAAMU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Teléfono: 425.707.9790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Fax: 425.707.9791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sz w:val="14"/>
                                <w:szCs w:val="14"/>
                                <w:lang w:val="es-ES"/>
                              </w:rPr>
                              <w:t>Dirección de correo electrónico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page">
                        <wp:posOffset>1985010</wp:posOffset>
                      </wp:positionH>
                      <wp:positionV relativeFrom="page">
                        <wp:posOffset>650240</wp:posOffset>
                      </wp:positionV>
                      <wp:extent cx="1106805" cy="459105"/>
                      <wp:effectExtent l="0" t="0" r="0" b="0"/>
                      <wp:wrapSquare wrapText="bothSides"/>
                      <wp:docPr id="20" name="Text Box 1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6805" cy="4591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Dirección del club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Ciudad, estado y código postal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19" o:spid="_x0000_s1047" type="#_x0000_t202" style="position:absolute;margin-left:156.3pt;margin-top:51.2pt;width:87.15pt;height:36.1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8Q7uAIAAMU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Dirección del club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Ciudad, estado y código postal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>
                      <wp:simplePos x="0" y="0"/>
                      <wp:positionH relativeFrom="page">
                        <wp:posOffset>175260</wp:posOffset>
                      </wp:positionH>
                      <wp:positionV relativeFrom="page">
                        <wp:posOffset>802640</wp:posOffset>
                      </wp:positionV>
                      <wp:extent cx="1714500" cy="908050"/>
                      <wp:effectExtent l="0" t="0" r="0" b="0"/>
                      <wp:wrapNone/>
                      <wp:docPr id="19" name="Text Box 1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Ttulo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Nombre del socio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i/>
                                      <w:iCs/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t xml:space="preserve">Socio de gran prestigio desde </w: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instrText xml:space="preserve"> CREATEDATE  \@ "MMMM yyyy"  \* MERGEFORMAT </w:instrTex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separate"/>
                                  </w:r>
                                  <w:r w:rsidR="007D2C8D">
                                    <w:rPr>
                                      <w:i/>
                                      <w:iCs/>
                                      <w:noProof/>
                                    </w:rPr>
                                    <w:t>December 2016</w: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42" o:spid="_x0000_s1048" type="#_x0000_t202" style="position:absolute;margin-left:13.8pt;margin-top:63.2pt;width:135pt;height:71.5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376ugIAAMU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" filled="f" stroked="f">
                      <v:textbox>
                        <w:txbxContent>
                          <w:p w:rsidR="0068054F" w:rsidRPr="00EF45CA" w:rsidRDefault="0068054F" w:rsidP="0068054F">
                            <w:pPr>
                              <w:pStyle w:val="Ttulo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Nombre del socio</w:t>
                            </w: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i/>
                                <w:iCs/>
                                <w:lang w:val="es-ES"/>
                              </w:rPr>
                            </w:pPr>
                            <w:r w:rsidRPr="00EF45CA">
                              <w:rPr>
                                <w:i/>
                                <w:iCs/>
                                <w:lang w:val="es-ES"/>
                              </w:rPr>
                              <w:t xml:space="preserve">Socio de gran prestigio desde </w: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begin"/>
                            </w:r>
                            <w:r>
                              <w:rPr>
                                <w:i/>
                                <w:iCs/>
                              </w:rPr>
                              <w:instrText xml:space="preserve"> CREATEDATE  \@ "MMMM yyyy"  \* MERGEFORMAT </w:instrTex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separate"/>
                            </w:r>
                            <w:r w:rsidR="007D2C8D">
                              <w:rPr>
                                <w:i/>
                                <w:iCs/>
                                <w:noProof/>
                              </w:rPr>
                              <w:t>December 2016</w: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page">
                        <wp:posOffset>59690</wp:posOffset>
                      </wp:positionH>
                      <wp:positionV relativeFrom="page">
                        <wp:posOffset>342265</wp:posOffset>
                      </wp:positionV>
                      <wp:extent cx="3086100" cy="386715"/>
                      <wp:effectExtent l="0" t="0" r="0" b="0"/>
                      <wp:wrapNone/>
                      <wp:docPr id="18" name="Text Box 1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6100" cy="386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0151D0" w:rsidRDefault="0068054F" w:rsidP="0068054F">
                                  <w:pPr>
                                    <w:pStyle w:val="Ttulo1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 w:rsidRPr="000151D0">
                                    <w:rPr>
                                      <w:lang w:val="es-ES"/>
                                    </w:rPr>
                                    <w:t>Nombre del club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36" o:spid="_x0000_s1049" type="#_x0000_t202" style="position:absolute;margin-left:4.7pt;margin-top:26.95pt;width:243pt;height:30.45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" filled="f" stroked="f">
                      <v:textbox>
                        <w:txbxContent>
                          <w:p w:rsidR="0068054F" w:rsidRPr="000151D0" w:rsidRDefault="0068054F" w:rsidP="0068054F">
                            <w:pPr>
                              <w:pStyle w:val="Ttulo1"/>
                              <w:jc w:val="center"/>
                              <w:rPr>
                                <w:lang w:val="es-ES"/>
                              </w:rPr>
                            </w:pPr>
                            <w:r w:rsidRPr="000151D0">
                              <w:rPr>
                                <w:lang w:val="es-ES"/>
                              </w:rPr>
                              <w:t>Nombre del club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68054F" w:rsidRPr="00811D5E">
        <w:trPr>
          <w:cantSplit/>
          <w:trHeight w:val="2880"/>
        </w:trPr>
        <w:tc>
          <w:tcPr>
            <w:tcW w:w="4839" w:type="dxa"/>
            <w:tcBorders>
              <w:top w:val="single" w:sz="2" w:space="0" w:color="EAEAEA"/>
              <w:left w:val="single" w:sz="2" w:space="0" w:color="EAEAEA"/>
              <w:bottom w:val="single" w:sz="2" w:space="0" w:color="EAEAEA"/>
              <w:right w:val="single" w:sz="2" w:space="0" w:color="EAEAEA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8054F" w:rsidRPr="00811D5E" w:rsidRDefault="007D2C8D" w:rsidP="0068054F">
            <w:pPr>
              <w:rPr>
                <w:lang w:val="es-ES" w:bidi="en-US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page">
                        <wp:posOffset>1757680</wp:posOffset>
                      </wp:positionH>
                      <wp:positionV relativeFrom="page">
                        <wp:posOffset>1083945</wp:posOffset>
                      </wp:positionV>
                      <wp:extent cx="1372870" cy="551180"/>
                      <wp:effectExtent l="0" t="0" r="0" b="0"/>
                      <wp:wrapNone/>
                      <wp:docPr id="17" name="Text Box 1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870" cy="551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Teléfono: 425.707.9790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Fax: 425.707.9791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sz w:val="14"/>
                                      <w:szCs w:val="14"/>
                                      <w:lang w:val="es-ES"/>
                                    </w:rPr>
                                    <w:t>Dirección de correo electrónico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30" o:spid="_x0000_s1050" type="#_x0000_t202" style="position:absolute;margin-left:138.4pt;margin-top:85.35pt;width:108.1pt;height:43.4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y3xvAIAAMU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Teléfono: 425.707.9790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Fax: 425.707.9791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sz w:val="14"/>
                                <w:szCs w:val="14"/>
                                <w:lang w:val="es-ES"/>
                              </w:rPr>
                              <w:t>Dirección de correo electrónico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38272" behindDoc="1" locked="0" layoutInCell="1" allowOverlap="1">
                      <wp:simplePos x="0" y="0"/>
                      <wp:positionH relativeFrom="page">
                        <wp:posOffset>-16510</wp:posOffset>
                      </wp:positionH>
                      <wp:positionV relativeFrom="page">
                        <wp:posOffset>1690370</wp:posOffset>
                      </wp:positionV>
                      <wp:extent cx="6249670" cy="238125"/>
                      <wp:effectExtent l="0" t="0" r="0" b="0"/>
                      <wp:wrapNone/>
                      <wp:docPr id="16" name="Rectangle 1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496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99C38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5" o:spid="_x0000_s1026" style="position:absolute;margin-left:-1.3pt;margin-top:133.1pt;width:492.1pt;height:18.75pt;z-index:-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" fillcolor="#36f" stroked="f" strokecolor="#99c38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page">
                        <wp:posOffset>2004060</wp:posOffset>
                      </wp:positionH>
                      <wp:positionV relativeFrom="page">
                        <wp:posOffset>650240</wp:posOffset>
                      </wp:positionV>
                      <wp:extent cx="1106805" cy="459105"/>
                      <wp:effectExtent l="0" t="0" r="0" b="0"/>
                      <wp:wrapSquare wrapText="bothSides"/>
                      <wp:docPr id="15" name="Text Box 1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6805" cy="4591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Dirección del club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Ciudad, estado y código postal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21" o:spid="_x0000_s1051" type="#_x0000_t202" style="position:absolute;margin-left:157.8pt;margin-top:51.2pt;width:87.15pt;height:36.1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Dirección del club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Ciudad, estado y código postal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>
                      <wp:simplePos x="0" y="0"/>
                      <wp:positionH relativeFrom="page">
                        <wp:posOffset>175260</wp:posOffset>
                      </wp:positionH>
                      <wp:positionV relativeFrom="page">
                        <wp:posOffset>802640</wp:posOffset>
                      </wp:positionV>
                      <wp:extent cx="1714500" cy="908050"/>
                      <wp:effectExtent l="0" t="0" r="0" b="0"/>
                      <wp:wrapNone/>
                      <wp:docPr id="14" name="Text Box 1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Ttulo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Nombre del socio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i/>
                                      <w:iCs/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t xml:space="preserve">Socio de gran prestigio desde </w: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instrText xml:space="preserve"> CREATEDATE  \@ "MMMM yyyy"  \* MERGEFORMAT </w:instrTex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separate"/>
                                  </w:r>
                                  <w:r w:rsidR="007D2C8D">
                                    <w:rPr>
                                      <w:i/>
                                      <w:iCs/>
                                      <w:noProof/>
                                    </w:rPr>
                                    <w:t>December 2016</w: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43" o:spid="_x0000_s1052" type="#_x0000_t202" style="position:absolute;margin-left:13.8pt;margin-top:63.2pt;width:135pt;height:71.5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FYZuwIAAMU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" filled="f" stroked="f">
                      <v:textbox>
                        <w:txbxContent>
                          <w:p w:rsidR="0068054F" w:rsidRPr="00EF45CA" w:rsidRDefault="0068054F" w:rsidP="0068054F">
                            <w:pPr>
                              <w:pStyle w:val="Ttulo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Nombre del socio</w:t>
                            </w: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i/>
                                <w:iCs/>
                                <w:lang w:val="es-ES"/>
                              </w:rPr>
                            </w:pPr>
                            <w:r w:rsidRPr="00EF45CA">
                              <w:rPr>
                                <w:i/>
                                <w:iCs/>
                                <w:lang w:val="es-ES"/>
                              </w:rPr>
                              <w:t xml:space="preserve">Socio de gran prestigio desde </w: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begin"/>
                            </w:r>
                            <w:r>
                              <w:rPr>
                                <w:i/>
                                <w:iCs/>
                              </w:rPr>
                              <w:instrText xml:space="preserve"> CREATEDATE  \@ "MMMM yyyy"  \* MERGEFORMAT </w:instrTex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separate"/>
                            </w:r>
                            <w:r w:rsidR="007D2C8D">
                              <w:rPr>
                                <w:i/>
                                <w:iCs/>
                                <w:noProof/>
                              </w:rPr>
                              <w:t>December 2016</w: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page">
                        <wp:posOffset>59690</wp:posOffset>
                      </wp:positionH>
                      <wp:positionV relativeFrom="page">
                        <wp:posOffset>342265</wp:posOffset>
                      </wp:positionV>
                      <wp:extent cx="3087370" cy="386715"/>
                      <wp:effectExtent l="0" t="0" r="0" b="0"/>
                      <wp:wrapNone/>
                      <wp:docPr id="13" name="Text Box 1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7370" cy="386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0151D0" w:rsidRDefault="0068054F" w:rsidP="0068054F">
                                  <w:pPr>
                                    <w:pStyle w:val="Ttulo1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 w:rsidRPr="000151D0">
                                    <w:rPr>
                                      <w:lang w:val="es-ES"/>
                                    </w:rPr>
                                    <w:t>Nombre del club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15" o:spid="_x0000_s1053" type="#_x0000_t202" style="position:absolute;margin-left:4.7pt;margin-top:26.95pt;width:243.1pt;height:30.4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" filled="f" stroked="f">
                      <v:textbox>
                        <w:txbxContent>
                          <w:p w:rsidR="0068054F" w:rsidRPr="000151D0" w:rsidRDefault="0068054F" w:rsidP="0068054F">
                            <w:pPr>
                              <w:pStyle w:val="Ttulo1"/>
                              <w:jc w:val="center"/>
                              <w:rPr>
                                <w:lang w:val="es-ES"/>
                              </w:rPr>
                            </w:pPr>
                            <w:r w:rsidRPr="000151D0">
                              <w:rPr>
                                <w:lang w:val="es-ES"/>
                              </w:rPr>
                              <w:t>Nombre del club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4941" w:type="dxa"/>
            <w:tcBorders>
              <w:top w:val="single" w:sz="2" w:space="0" w:color="EAEAEA"/>
              <w:left w:val="single" w:sz="2" w:space="0" w:color="EAEAEA"/>
              <w:bottom w:val="single" w:sz="2" w:space="0" w:color="EAEAEA"/>
              <w:right w:val="single" w:sz="2" w:space="0" w:color="EAEAEA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8054F" w:rsidRPr="00811D5E" w:rsidRDefault="007D2C8D" w:rsidP="0068054F">
            <w:pPr>
              <w:rPr>
                <w:lang w:val="es-ES" w:bidi="en-US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page">
                        <wp:posOffset>1756410</wp:posOffset>
                      </wp:positionH>
                      <wp:positionV relativeFrom="page">
                        <wp:posOffset>1107440</wp:posOffset>
                      </wp:positionV>
                      <wp:extent cx="1372870" cy="551180"/>
                      <wp:effectExtent l="0" t="0" r="0" b="0"/>
                      <wp:wrapNone/>
                      <wp:docPr id="12" name="Text Box 1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870" cy="551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Teléfono: 425.707.9790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Fax: 425.707.9791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sz w:val="14"/>
                                      <w:szCs w:val="14"/>
                                      <w:lang w:val="es-ES"/>
                                    </w:rPr>
                                    <w:t>Dirección de correo electrónico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29" o:spid="_x0000_s1054" type="#_x0000_t202" style="position:absolute;margin-left:138.3pt;margin-top:87.2pt;width:108.1pt;height:43.4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EVhuwIAAMU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Teléfono: 425.707.9790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Fax: 425.707.9791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sz w:val="14"/>
                                <w:szCs w:val="14"/>
                                <w:lang w:val="es-ES"/>
                              </w:rPr>
                              <w:t>Dirección de correo electrónico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page">
                        <wp:posOffset>1985010</wp:posOffset>
                      </wp:positionH>
                      <wp:positionV relativeFrom="page">
                        <wp:posOffset>650240</wp:posOffset>
                      </wp:positionV>
                      <wp:extent cx="1106805" cy="459105"/>
                      <wp:effectExtent l="0" t="0" r="0" b="0"/>
                      <wp:wrapSquare wrapText="bothSides"/>
                      <wp:docPr id="11" name="Text Box 1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6805" cy="4591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Dirección del club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Ciudad, estado y código postal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22" o:spid="_x0000_s1055" type="#_x0000_t202" style="position:absolute;margin-left:156.3pt;margin-top:51.2pt;width:87.15pt;height:36.1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Q0BuQIAAMU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Dirección del club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Ciudad, estado y código postal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page">
                        <wp:posOffset>173990</wp:posOffset>
                      </wp:positionH>
                      <wp:positionV relativeFrom="page">
                        <wp:posOffset>799465</wp:posOffset>
                      </wp:positionV>
                      <wp:extent cx="1714500" cy="908050"/>
                      <wp:effectExtent l="0" t="0" r="0" b="0"/>
                      <wp:wrapNone/>
                      <wp:docPr id="10" name="Text Box 1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Ttulo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Nombre del socio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EF45CA" w:rsidRDefault="0068054F" w:rsidP="0068054F">
                                  <w:pPr>
                                    <w:pStyle w:val="Textoprincipal1"/>
                                    <w:rPr>
                                      <w:i/>
                                      <w:iCs/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t xml:space="preserve">Socio de gran prestigio desde </w: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instrText xml:space="preserve"> CREATEDATE  \@ "MMMM yyyy"  \* MERGEFORMAT </w:instrTex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separate"/>
                                  </w:r>
                                  <w:r w:rsidR="007D2C8D">
                                    <w:rPr>
                                      <w:i/>
                                      <w:iCs/>
                                      <w:noProof/>
                                    </w:rPr>
                                    <w:t>December 2016</w:t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44" o:spid="_x0000_s1056" type="#_x0000_t202" style="position:absolute;margin-left:13.7pt;margin-top:62.95pt;width:135pt;height:71.5pt;z-index: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" filled="f" stroked="f">
                      <v:textbox>
                        <w:txbxContent>
                          <w:p w:rsidR="0068054F" w:rsidRPr="00EF45CA" w:rsidRDefault="0068054F" w:rsidP="0068054F">
                            <w:pPr>
                              <w:pStyle w:val="Ttulo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Nombre del socio</w:t>
                            </w: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EF45CA" w:rsidRDefault="0068054F" w:rsidP="0068054F">
                            <w:pPr>
                              <w:pStyle w:val="Textoprincipal1"/>
                              <w:rPr>
                                <w:i/>
                                <w:iCs/>
                                <w:lang w:val="es-ES"/>
                              </w:rPr>
                            </w:pPr>
                            <w:r w:rsidRPr="00EF45CA">
                              <w:rPr>
                                <w:i/>
                                <w:iCs/>
                                <w:lang w:val="es-ES"/>
                              </w:rPr>
                              <w:t xml:space="preserve">Socio de gran prestigio desde </w: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begin"/>
                            </w:r>
                            <w:r>
                              <w:rPr>
                                <w:i/>
                                <w:iCs/>
                              </w:rPr>
                              <w:instrText xml:space="preserve"> CREATEDATE  \@ "MMMM yyyy"  \* MERGEFORMAT </w:instrTex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separate"/>
                            </w:r>
                            <w:r w:rsidR="007D2C8D">
                              <w:rPr>
                                <w:i/>
                                <w:iCs/>
                                <w:noProof/>
                              </w:rPr>
                              <w:t>December 2016</w:t>
                            </w:r>
                            <w:r>
                              <w:rPr>
                                <w:i/>
                                <w:iCs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page">
                        <wp:posOffset>59690</wp:posOffset>
                      </wp:positionH>
                      <wp:positionV relativeFrom="page">
                        <wp:posOffset>342265</wp:posOffset>
                      </wp:positionV>
                      <wp:extent cx="3086100" cy="386715"/>
                      <wp:effectExtent l="0" t="0" r="0" b="0"/>
                      <wp:wrapNone/>
                      <wp:docPr id="9" name="Text Box 1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6100" cy="386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0151D0" w:rsidRDefault="0068054F" w:rsidP="0068054F">
                                  <w:pPr>
                                    <w:pStyle w:val="Ttulo1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 w:rsidRPr="000151D0">
                                    <w:rPr>
                                      <w:lang w:val="es-ES"/>
                                    </w:rPr>
                                    <w:t>Nombre del club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16" o:spid="_x0000_s1057" type="#_x0000_t202" style="position:absolute;margin-left:4.7pt;margin-top:26.95pt;width:243pt;height:30.4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" filled="f" stroked="f">
                      <v:textbox>
                        <w:txbxContent>
                          <w:p w:rsidR="0068054F" w:rsidRPr="000151D0" w:rsidRDefault="0068054F" w:rsidP="0068054F">
                            <w:pPr>
                              <w:pStyle w:val="Ttulo1"/>
                              <w:jc w:val="center"/>
                              <w:rPr>
                                <w:lang w:val="es-ES"/>
                              </w:rPr>
                            </w:pPr>
                            <w:r w:rsidRPr="000151D0">
                              <w:rPr>
                                <w:lang w:val="es-ES"/>
                              </w:rPr>
                              <w:t>Nombre del club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68054F" w:rsidRPr="00811D5E">
        <w:trPr>
          <w:cantSplit/>
          <w:trHeight w:val="2624"/>
        </w:trPr>
        <w:tc>
          <w:tcPr>
            <w:tcW w:w="4839" w:type="dxa"/>
            <w:tcBorders>
              <w:top w:val="single" w:sz="2" w:space="0" w:color="EAEAEA"/>
              <w:left w:val="single" w:sz="2" w:space="0" w:color="EAEAEA"/>
              <w:bottom w:val="single" w:sz="2" w:space="0" w:color="EAEAEA"/>
              <w:right w:val="single" w:sz="2" w:space="0" w:color="EAEAEA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8054F" w:rsidRPr="00811D5E" w:rsidRDefault="007D2C8D" w:rsidP="0068054F">
            <w:pPr>
              <w:rPr>
                <w:lang w:val="es-ES" w:bidi="en-US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page">
                        <wp:posOffset>1774190</wp:posOffset>
                      </wp:positionH>
                      <wp:positionV relativeFrom="page">
                        <wp:posOffset>1097915</wp:posOffset>
                      </wp:positionV>
                      <wp:extent cx="1372870" cy="551180"/>
                      <wp:effectExtent l="0" t="0" r="0" b="0"/>
                      <wp:wrapNone/>
                      <wp:docPr id="8" name="Text Box 1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870" cy="551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Teléfono: 425.707.9790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Fax: 425.707.9791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sz w:val="14"/>
                                      <w:szCs w:val="14"/>
                                      <w:lang w:val="es-ES"/>
                                    </w:rPr>
                                    <w:t>Dirección de correo electrónico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31" o:spid="_x0000_s1058" type="#_x0000_t202" style="position:absolute;margin-left:139.7pt;margin-top:86.45pt;width:108.1pt;height:43.4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Teléfono: 425.707.9790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Fax: 425.707.9791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sz w:val="14"/>
                                <w:szCs w:val="14"/>
                                <w:lang w:val="es-ES"/>
                              </w:rPr>
                              <w:t>Dirección de correo electrónico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2004060</wp:posOffset>
                      </wp:positionH>
                      <wp:positionV relativeFrom="page">
                        <wp:posOffset>640715</wp:posOffset>
                      </wp:positionV>
                      <wp:extent cx="1106805" cy="459105"/>
                      <wp:effectExtent l="0" t="0" r="0" b="0"/>
                      <wp:wrapSquare wrapText="bothSides"/>
                      <wp:docPr id="7" name="Text Box 1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6805" cy="4591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Dirección del club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Ciudad, estado y código postal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24" o:spid="_x0000_s1059" type="#_x0000_t202" style="position:absolute;margin-left:157.8pt;margin-top:50.45pt;width:87.15pt;height:36.1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BDXuQ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Dirección del club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Ciudad, estado y código postal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page">
                        <wp:posOffset>175260</wp:posOffset>
                      </wp:positionH>
                      <wp:positionV relativeFrom="page">
                        <wp:posOffset>802640</wp:posOffset>
                      </wp:positionV>
                      <wp:extent cx="1714500" cy="908050"/>
                      <wp:effectExtent l="0" t="0" r="0" b="0"/>
                      <wp:wrapNone/>
                      <wp:docPr id="6" name="Text Box 1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0151D0" w:rsidRDefault="0068054F" w:rsidP="0068054F">
                                  <w:pPr>
                                    <w:pStyle w:val="Ttulo2"/>
                                    <w:rPr>
                                      <w:lang w:val="es-ES"/>
                                    </w:rPr>
                                  </w:pPr>
                                  <w:r w:rsidRPr="000151D0">
                                    <w:rPr>
                                      <w:lang w:val="es-ES"/>
                                    </w:rPr>
                                    <w:t>Nombre del socio</w:t>
                                  </w:r>
                                </w:p>
                                <w:p w:rsidR="0068054F" w:rsidRPr="000151D0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0151D0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0151D0" w:rsidRDefault="0068054F" w:rsidP="0068054F">
                                  <w:pPr>
                                    <w:pStyle w:val="Textoprincipal1"/>
                                    <w:rPr>
                                      <w:i/>
                                      <w:iCs/>
                                      <w:lang w:val="es-ES"/>
                                    </w:rPr>
                                  </w:pPr>
                                  <w:r w:rsidRPr="000151D0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t xml:space="preserve">Socio de gran prestigio desde </w:t>
                                  </w:r>
                                  <w:r w:rsidRPr="000151D0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fldChar w:fldCharType="begin"/>
                                  </w:r>
                                  <w:r w:rsidRPr="000151D0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instrText xml:space="preserve"> CREATEDATE  \@ "MMMM yyyy"  \* MERGEFORMAT </w:instrText>
                                  </w:r>
                                  <w:r w:rsidRPr="000151D0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fldChar w:fldCharType="separate"/>
                                  </w:r>
                                  <w:r w:rsidR="007D2C8D">
                                    <w:rPr>
                                      <w:i/>
                                      <w:iCs/>
                                      <w:noProof/>
                                      <w:lang w:val="es-ES"/>
                                    </w:rPr>
                                    <w:t>diciembre 2016</w:t>
                                  </w:r>
                                  <w:r w:rsidRPr="000151D0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45" o:spid="_x0000_s1060" type="#_x0000_t202" style="position:absolute;margin-left:13.8pt;margin-top:63.2pt;width:135pt;height:71.5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3qiuwIAAMQ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" filled="f" stroked="f">
                      <v:textbox>
                        <w:txbxContent>
                          <w:p w:rsidR="0068054F" w:rsidRPr="000151D0" w:rsidRDefault="0068054F" w:rsidP="0068054F">
                            <w:pPr>
                              <w:pStyle w:val="Ttulo2"/>
                              <w:rPr>
                                <w:lang w:val="es-ES"/>
                              </w:rPr>
                            </w:pPr>
                            <w:r w:rsidRPr="000151D0">
                              <w:rPr>
                                <w:lang w:val="es-ES"/>
                              </w:rPr>
                              <w:t>Nombre del socio</w:t>
                            </w:r>
                          </w:p>
                          <w:p w:rsidR="0068054F" w:rsidRPr="000151D0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0151D0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0151D0" w:rsidRDefault="0068054F" w:rsidP="0068054F">
                            <w:pPr>
                              <w:pStyle w:val="Textoprincipal1"/>
                              <w:rPr>
                                <w:i/>
                                <w:iCs/>
                                <w:lang w:val="es-ES"/>
                              </w:rPr>
                            </w:pPr>
                            <w:r w:rsidRPr="000151D0">
                              <w:rPr>
                                <w:i/>
                                <w:iCs/>
                                <w:lang w:val="es-ES"/>
                              </w:rPr>
                              <w:t xml:space="preserve">Socio de gran prestigio desde </w:t>
                            </w:r>
                            <w:r w:rsidRPr="000151D0">
                              <w:rPr>
                                <w:i/>
                                <w:iCs/>
                                <w:lang w:val="es-ES"/>
                              </w:rPr>
                              <w:fldChar w:fldCharType="begin"/>
                            </w:r>
                            <w:r w:rsidRPr="000151D0">
                              <w:rPr>
                                <w:i/>
                                <w:iCs/>
                                <w:lang w:val="es-ES"/>
                              </w:rPr>
                              <w:instrText xml:space="preserve"> CREATEDATE  \@ "MMMM yyyy"  \* MERGEFORMAT </w:instrText>
                            </w:r>
                            <w:r w:rsidRPr="000151D0">
                              <w:rPr>
                                <w:i/>
                                <w:iCs/>
                                <w:lang w:val="es-ES"/>
                              </w:rPr>
                              <w:fldChar w:fldCharType="separate"/>
                            </w:r>
                            <w:r w:rsidR="007D2C8D">
                              <w:rPr>
                                <w:i/>
                                <w:iCs/>
                                <w:noProof/>
                                <w:lang w:val="es-ES"/>
                              </w:rPr>
                              <w:t>diciembre 2016</w:t>
                            </w:r>
                            <w:r w:rsidRPr="000151D0">
                              <w:rPr>
                                <w:i/>
                                <w:iCs/>
                                <w:lang w:val="es-ES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page">
                        <wp:posOffset>60960</wp:posOffset>
                      </wp:positionH>
                      <wp:positionV relativeFrom="page">
                        <wp:posOffset>345440</wp:posOffset>
                      </wp:positionV>
                      <wp:extent cx="3087370" cy="386715"/>
                      <wp:effectExtent l="0" t="0" r="0" b="0"/>
                      <wp:wrapNone/>
                      <wp:docPr id="5" name="Text Box 1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7370" cy="386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0151D0" w:rsidRDefault="0068054F" w:rsidP="0068054F">
                                  <w:pPr>
                                    <w:pStyle w:val="Ttulo1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 w:rsidRPr="000151D0">
                                    <w:rPr>
                                      <w:lang w:val="es-ES"/>
                                    </w:rPr>
                                    <w:t>Nombre del club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17" o:spid="_x0000_s1061" type="#_x0000_t202" style="position:absolute;margin-left:4.8pt;margin-top:27.2pt;width:243.1pt;height:30.4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" filled="f" stroked="f">
                      <v:textbox>
                        <w:txbxContent>
                          <w:p w:rsidR="0068054F" w:rsidRPr="000151D0" w:rsidRDefault="0068054F" w:rsidP="0068054F">
                            <w:pPr>
                              <w:pStyle w:val="Ttulo1"/>
                              <w:jc w:val="center"/>
                              <w:rPr>
                                <w:lang w:val="es-ES"/>
                              </w:rPr>
                            </w:pPr>
                            <w:r w:rsidRPr="000151D0">
                              <w:rPr>
                                <w:lang w:val="es-ES"/>
                              </w:rPr>
                              <w:t>Nombre del club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4941" w:type="dxa"/>
            <w:tcBorders>
              <w:top w:val="single" w:sz="2" w:space="0" w:color="EAEAEA"/>
              <w:left w:val="single" w:sz="2" w:space="0" w:color="EAEAEA"/>
              <w:bottom w:val="single" w:sz="2" w:space="0" w:color="EAEAEA"/>
              <w:right w:val="single" w:sz="2" w:space="0" w:color="EAEAEA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8054F" w:rsidRPr="00811D5E" w:rsidRDefault="007D2C8D" w:rsidP="0068054F">
            <w:pPr>
              <w:rPr>
                <w:lang w:val="es-ES" w:bidi="en-US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page">
                        <wp:posOffset>1755775</wp:posOffset>
                      </wp:positionH>
                      <wp:positionV relativeFrom="page">
                        <wp:posOffset>1097915</wp:posOffset>
                      </wp:positionV>
                      <wp:extent cx="1372870" cy="554355"/>
                      <wp:effectExtent l="0" t="0" r="0" b="0"/>
                      <wp:wrapNone/>
                      <wp:docPr id="4" name="Text Box 1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870" cy="554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Teléfono: 425.707.9790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Fax: 425.707.9791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2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sz w:val="14"/>
                                      <w:szCs w:val="14"/>
                                      <w:lang w:val="es-ES"/>
                                    </w:rPr>
                                    <w:t>Dirección de correo electrónico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32" o:spid="_x0000_s1062" type="#_x0000_t202" style="position:absolute;margin-left:138.25pt;margin-top:86.45pt;width:108.1pt;height:43.6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FuCuwIAAMQ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" filled="f" stroked="f">
                      <v:textbox>
                        <w:txbxContent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Teléfono: 425.707.9790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Fax: 425.707.9791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2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sz w:val="14"/>
                                <w:szCs w:val="14"/>
                                <w:lang w:val="es-ES"/>
                              </w:rPr>
                              <w:t>Dirección de correo electrónico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page">
                        <wp:posOffset>1985010</wp:posOffset>
                      </wp:positionH>
                      <wp:positionV relativeFrom="page">
                        <wp:posOffset>640715</wp:posOffset>
                      </wp:positionV>
                      <wp:extent cx="1106805" cy="459105"/>
                      <wp:effectExtent l="0" t="0" r="0" b="0"/>
                      <wp:wrapSquare wrapText="bothSides"/>
                      <wp:docPr id="3" name="Text Box 1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6805" cy="4591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Dirección del club</w:t>
                                  </w:r>
                                </w:p>
                                <w:p w:rsidR="0068054F" w:rsidRPr="00EF45CA" w:rsidRDefault="0068054F" w:rsidP="0068054F">
                                  <w:pPr>
                                    <w:pStyle w:val="Direccin1"/>
                                    <w:rPr>
                                      <w:lang w:val="es-ES"/>
                                    </w:rPr>
                                  </w:pPr>
                                  <w:r w:rsidRPr="00EF45CA">
                                    <w:rPr>
                                      <w:lang w:val="es-ES"/>
                                    </w:rPr>
                                    <w:t>Ciudad, estado y código postal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23" o:spid="_x0000_s1063" type="#_x0000_t202" style="position:absolute;margin-left:156.3pt;margin-top:50.45pt;width:87.15pt;height:36.1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7JXuA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" filled="f" stroked="f">
                      <v:textbox style="mso-fit-shape-to-text:t">
                        <w:txbxContent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Dirección del club</w:t>
                            </w:r>
                          </w:p>
                          <w:p w:rsidR="0068054F" w:rsidRPr="00EF45CA" w:rsidRDefault="0068054F" w:rsidP="0068054F">
                            <w:pPr>
                              <w:pStyle w:val="Direccin1"/>
                              <w:rPr>
                                <w:lang w:val="es-ES"/>
                              </w:rPr>
                            </w:pPr>
                            <w:r w:rsidRPr="00EF45CA">
                              <w:rPr>
                                <w:lang w:val="es-ES"/>
                              </w:rPr>
                              <w:t>Ciudad, estado y código postal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>
                      <wp:simplePos x="0" y="0"/>
                      <wp:positionH relativeFrom="page">
                        <wp:posOffset>175260</wp:posOffset>
                      </wp:positionH>
                      <wp:positionV relativeFrom="page">
                        <wp:posOffset>802640</wp:posOffset>
                      </wp:positionV>
                      <wp:extent cx="1714500" cy="908050"/>
                      <wp:effectExtent l="0" t="0" r="0" b="0"/>
                      <wp:wrapNone/>
                      <wp:docPr id="2" name="Text Box 1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0151D0" w:rsidRDefault="0068054F" w:rsidP="0068054F">
                                  <w:pPr>
                                    <w:pStyle w:val="Ttulo2"/>
                                    <w:rPr>
                                      <w:lang w:val="es-ES"/>
                                    </w:rPr>
                                  </w:pPr>
                                  <w:r w:rsidRPr="000151D0">
                                    <w:rPr>
                                      <w:lang w:val="es-ES"/>
                                    </w:rPr>
                                    <w:t>Nombre del socio</w:t>
                                  </w:r>
                                </w:p>
                                <w:p w:rsidR="0068054F" w:rsidRPr="000151D0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0151D0" w:rsidRDefault="0068054F" w:rsidP="0068054F">
                                  <w:pPr>
                                    <w:pStyle w:val="Textoprincipal1"/>
                                    <w:rPr>
                                      <w:lang w:val="es-ES"/>
                                    </w:rPr>
                                  </w:pPr>
                                </w:p>
                                <w:p w:rsidR="0068054F" w:rsidRPr="000151D0" w:rsidRDefault="0068054F" w:rsidP="0068054F">
                                  <w:pPr>
                                    <w:pStyle w:val="Textoprincipal1"/>
                                    <w:rPr>
                                      <w:i/>
                                      <w:iCs/>
                                      <w:lang w:val="es-ES"/>
                                    </w:rPr>
                                  </w:pPr>
                                  <w:r w:rsidRPr="000151D0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t xml:space="preserve">Socio de gran prestigio desde </w:t>
                                  </w:r>
                                  <w:r w:rsidRPr="000151D0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fldChar w:fldCharType="begin"/>
                                  </w:r>
                                  <w:r w:rsidRPr="000151D0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instrText xml:space="preserve"> CREATEDATE  \@ "MMMM yyyy"  \* MERGEFORMAT </w:instrText>
                                  </w:r>
                                  <w:r w:rsidRPr="000151D0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fldChar w:fldCharType="separate"/>
                                  </w:r>
                                  <w:r w:rsidR="007D2C8D">
                                    <w:rPr>
                                      <w:i/>
                                      <w:iCs/>
                                      <w:noProof/>
                                      <w:lang w:val="es-ES"/>
                                    </w:rPr>
                                    <w:t>diciembre 2016</w:t>
                                  </w:r>
                                  <w:r w:rsidRPr="000151D0">
                                    <w:rPr>
                                      <w:i/>
                                      <w:iCs/>
                                      <w:lang w:val="es-ES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46" o:spid="_x0000_s1064" type="#_x0000_t202" style="position:absolute;margin-left:13.8pt;margin-top:63.2pt;width:135pt;height:71.5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WOruwIAAMQ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" filled="f" stroked="f">
                      <v:textbox>
                        <w:txbxContent>
                          <w:p w:rsidR="0068054F" w:rsidRPr="000151D0" w:rsidRDefault="0068054F" w:rsidP="0068054F">
                            <w:pPr>
                              <w:pStyle w:val="Ttulo2"/>
                              <w:rPr>
                                <w:lang w:val="es-ES"/>
                              </w:rPr>
                            </w:pPr>
                            <w:r w:rsidRPr="000151D0">
                              <w:rPr>
                                <w:lang w:val="es-ES"/>
                              </w:rPr>
                              <w:t>Nombre del socio</w:t>
                            </w:r>
                          </w:p>
                          <w:p w:rsidR="0068054F" w:rsidRPr="000151D0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0151D0" w:rsidRDefault="0068054F" w:rsidP="0068054F">
                            <w:pPr>
                              <w:pStyle w:val="Textoprincipal1"/>
                              <w:rPr>
                                <w:lang w:val="es-ES"/>
                              </w:rPr>
                            </w:pPr>
                          </w:p>
                          <w:p w:rsidR="0068054F" w:rsidRPr="000151D0" w:rsidRDefault="0068054F" w:rsidP="0068054F">
                            <w:pPr>
                              <w:pStyle w:val="Textoprincipal1"/>
                              <w:rPr>
                                <w:i/>
                                <w:iCs/>
                                <w:lang w:val="es-ES"/>
                              </w:rPr>
                            </w:pPr>
                            <w:r w:rsidRPr="000151D0">
                              <w:rPr>
                                <w:i/>
                                <w:iCs/>
                                <w:lang w:val="es-ES"/>
                              </w:rPr>
                              <w:t xml:space="preserve">Socio de gran prestigio desde </w:t>
                            </w:r>
                            <w:r w:rsidRPr="000151D0">
                              <w:rPr>
                                <w:i/>
                                <w:iCs/>
                                <w:lang w:val="es-ES"/>
                              </w:rPr>
                              <w:fldChar w:fldCharType="begin"/>
                            </w:r>
                            <w:r w:rsidRPr="000151D0">
                              <w:rPr>
                                <w:i/>
                                <w:iCs/>
                                <w:lang w:val="es-ES"/>
                              </w:rPr>
                              <w:instrText xml:space="preserve"> CREATEDATE  \@ "MMMM yyyy"  \* MERGEFORMAT </w:instrText>
                            </w:r>
                            <w:r w:rsidRPr="000151D0">
                              <w:rPr>
                                <w:i/>
                                <w:iCs/>
                                <w:lang w:val="es-ES"/>
                              </w:rPr>
                              <w:fldChar w:fldCharType="separate"/>
                            </w:r>
                            <w:r w:rsidR="007D2C8D">
                              <w:rPr>
                                <w:i/>
                                <w:iCs/>
                                <w:noProof/>
                                <w:lang w:val="es-ES"/>
                              </w:rPr>
                              <w:t>diciembre 2016</w:t>
                            </w:r>
                            <w:r w:rsidRPr="000151D0">
                              <w:rPr>
                                <w:i/>
                                <w:iCs/>
                                <w:lang w:val="es-ES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page">
                        <wp:posOffset>59690</wp:posOffset>
                      </wp:positionH>
                      <wp:positionV relativeFrom="page">
                        <wp:posOffset>342265</wp:posOffset>
                      </wp:positionV>
                      <wp:extent cx="3086100" cy="386715"/>
                      <wp:effectExtent l="0" t="0" r="0" b="0"/>
                      <wp:wrapNone/>
                      <wp:docPr id="1" name="Text Box 1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6100" cy="386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054F" w:rsidRPr="000151D0" w:rsidRDefault="0068054F" w:rsidP="0068054F">
                                  <w:pPr>
                                    <w:pStyle w:val="Ttulo1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 w:rsidRPr="000151D0">
                                    <w:rPr>
                                      <w:lang w:val="es-ES"/>
                                    </w:rPr>
                                    <w:t>Nombre del club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33" o:spid="_x0000_s1065" type="#_x0000_t202" style="position:absolute;margin-left:4.7pt;margin-top:26.95pt;width:243pt;height:30.4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" filled="f" stroked="f">
                      <v:textbox>
                        <w:txbxContent>
                          <w:p w:rsidR="0068054F" w:rsidRPr="000151D0" w:rsidRDefault="0068054F" w:rsidP="0068054F">
                            <w:pPr>
                              <w:pStyle w:val="Ttulo1"/>
                              <w:jc w:val="center"/>
                              <w:rPr>
                                <w:lang w:val="es-ES"/>
                              </w:rPr>
                            </w:pPr>
                            <w:r w:rsidRPr="000151D0">
                              <w:rPr>
                                <w:lang w:val="es-ES"/>
                              </w:rPr>
                              <w:t>Nombre del club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</w:tbl>
    <w:p w:rsidR="00175D93" w:rsidRPr="00811D5E" w:rsidRDefault="00175D93" w:rsidP="00DF44C6">
      <w:pPr>
        <w:rPr>
          <w:lang w:val="es-ES"/>
        </w:rPr>
      </w:pPr>
      <w:bookmarkStart w:id="0" w:name="_GoBack"/>
      <w:bookmarkEnd w:id="0"/>
    </w:p>
    <w:sectPr w:rsidR="00175D93" w:rsidRPr="00811D5E" w:rsidSect="0068054F">
      <w:pgSz w:w="11907" w:h="16840" w:code="9"/>
      <w:pgMar w:top="1134" w:right="1077" w:bottom="1134" w:left="1077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C8D"/>
    <w:rsid w:val="000151D0"/>
    <w:rsid w:val="00175D93"/>
    <w:rsid w:val="003D5174"/>
    <w:rsid w:val="0068054F"/>
    <w:rsid w:val="007D2C8D"/>
    <w:rsid w:val="00811D5E"/>
    <w:rsid w:val="008A3E31"/>
    <w:rsid w:val="009A20FE"/>
    <w:rsid w:val="00DF44C6"/>
    <w:rsid w:val="00EF45CA"/>
    <w:rsid w:val="00F7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9c38f,#a50021,#33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ind w:right="-15"/>
      <w:jc w:val="right"/>
      <w:outlineLvl w:val="0"/>
    </w:pPr>
    <w:rPr>
      <w:rFonts w:ascii="Tahoma" w:hAnsi="Tahoma" w:cs="Tahoma"/>
      <w:b/>
      <w:color w:val="3366CC"/>
      <w:sz w:val="28"/>
      <w:szCs w:val="28"/>
    </w:rPr>
  </w:style>
  <w:style w:type="paragraph" w:styleId="Ttulo2">
    <w:name w:val="heading 2"/>
    <w:basedOn w:val="Normal"/>
    <w:next w:val="Normal"/>
    <w:qFormat/>
    <w:pPr>
      <w:ind w:right="150"/>
      <w:outlineLvl w:val="1"/>
    </w:pPr>
    <w:rPr>
      <w:rFonts w:ascii="Tahoma" w:hAnsi="Tahoma" w:cs="Tahoma"/>
      <w:b/>
      <w:color w:val="3366CC"/>
      <w:sz w:val="22"/>
      <w:szCs w:val="22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Textoprincipal1">
    <w:name w:val="Texto principal 1"/>
    <w:basedOn w:val="Normal"/>
    <w:pPr>
      <w:ind w:right="150"/>
    </w:pPr>
    <w:rPr>
      <w:rFonts w:ascii="Tahoma" w:hAnsi="Tahoma" w:cs="Tahoma"/>
      <w:sz w:val="18"/>
      <w:szCs w:val="18"/>
      <w:lang w:bidi="en-US"/>
    </w:rPr>
  </w:style>
  <w:style w:type="paragraph" w:customStyle="1" w:styleId="Direccin1">
    <w:name w:val="Dirección1"/>
    <w:basedOn w:val="Normal"/>
    <w:next w:val="Normal"/>
    <w:pPr>
      <w:tabs>
        <w:tab w:val="left" w:pos="3150"/>
      </w:tabs>
      <w:ind w:right="-15"/>
      <w:jc w:val="right"/>
    </w:pPr>
    <w:rPr>
      <w:rFonts w:ascii="Tahoma" w:hAnsi="Tahoma" w:cs="Tahoma"/>
      <w:sz w:val="16"/>
      <w:szCs w:val="16"/>
      <w:lang w:bidi="en-US"/>
    </w:rPr>
  </w:style>
  <w:style w:type="paragraph" w:customStyle="1" w:styleId="Direccin2">
    <w:name w:val="Dirección 2"/>
    <w:basedOn w:val="Normal"/>
    <w:next w:val="Normal"/>
    <w:pPr>
      <w:tabs>
        <w:tab w:val="left" w:pos="3150"/>
      </w:tabs>
      <w:ind w:right="-15"/>
      <w:jc w:val="right"/>
    </w:pPr>
    <w:rPr>
      <w:rFonts w:ascii="Tahoma" w:hAnsi="Tahoma" w:cs="Tahoma"/>
      <w:sz w:val="16"/>
      <w:szCs w:val="16"/>
      <w:lang w:bidi="en-US"/>
    </w:rPr>
  </w:style>
  <w:style w:type="table" w:customStyle="1" w:styleId="Tablanormal1">
    <w:name w:val="Tabla normal1"/>
    <w:semiHidden/>
    <w:rPr>
      <w:lang w:val="en-US" w:eastAsia="en-US" w:bidi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EF45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ind w:right="-15"/>
      <w:jc w:val="right"/>
      <w:outlineLvl w:val="0"/>
    </w:pPr>
    <w:rPr>
      <w:rFonts w:ascii="Tahoma" w:hAnsi="Tahoma" w:cs="Tahoma"/>
      <w:b/>
      <w:color w:val="3366CC"/>
      <w:sz w:val="28"/>
      <w:szCs w:val="28"/>
    </w:rPr>
  </w:style>
  <w:style w:type="paragraph" w:styleId="Ttulo2">
    <w:name w:val="heading 2"/>
    <w:basedOn w:val="Normal"/>
    <w:next w:val="Normal"/>
    <w:qFormat/>
    <w:pPr>
      <w:ind w:right="150"/>
      <w:outlineLvl w:val="1"/>
    </w:pPr>
    <w:rPr>
      <w:rFonts w:ascii="Tahoma" w:hAnsi="Tahoma" w:cs="Tahoma"/>
      <w:b/>
      <w:color w:val="3366CC"/>
      <w:sz w:val="22"/>
      <w:szCs w:val="22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Textoprincipal1">
    <w:name w:val="Texto principal 1"/>
    <w:basedOn w:val="Normal"/>
    <w:pPr>
      <w:ind w:right="150"/>
    </w:pPr>
    <w:rPr>
      <w:rFonts w:ascii="Tahoma" w:hAnsi="Tahoma" w:cs="Tahoma"/>
      <w:sz w:val="18"/>
      <w:szCs w:val="18"/>
      <w:lang w:bidi="en-US"/>
    </w:rPr>
  </w:style>
  <w:style w:type="paragraph" w:customStyle="1" w:styleId="Direccin1">
    <w:name w:val="Dirección1"/>
    <w:basedOn w:val="Normal"/>
    <w:next w:val="Normal"/>
    <w:pPr>
      <w:tabs>
        <w:tab w:val="left" w:pos="3150"/>
      </w:tabs>
      <w:ind w:right="-15"/>
      <w:jc w:val="right"/>
    </w:pPr>
    <w:rPr>
      <w:rFonts w:ascii="Tahoma" w:hAnsi="Tahoma" w:cs="Tahoma"/>
      <w:sz w:val="16"/>
      <w:szCs w:val="16"/>
      <w:lang w:bidi="en-US"/>
    </w:rPr>
  </w:style>
  <w:style w:type="paragraph" w:customStyle="1" w:styleId="Direccin2">
    <w:name w:val="Dirección 2"/>
    <w:basedOn w:val="Normal"/>
    <w:next w:val="Normal"/>
    <w:pPr>
      <w:tabs>
        <w:tab w:val="left" w:pos="3150"/>
      </w:tabs>
      <w:ind w:right="-15"/>
      <w:jc w:val="right"/>
    </w:pPr>
    <w:rPr>
      <w:rFonts w:ascii="Tahoma" w:hAnsi="Tahoma" w:cs="Tahoma"/>
      <w:sz w:val="16"/>
      <w:szCs w:val="16"/>
      <w:lang w:bidi="en-US"/>
    </w:rPr>
  </w:style>
  <w:style w:type="table" w:customStyle="1" w:styleId="Tablanormal1">
    <w:name w:val="Tabla normal1"/>
    <w:semiHidden/>
    <w:rPr>
      <w:lang w:val="en-US" w:eastAsia="en-US" w:bidi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EF45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mudena\AppData\Roaming\Microsoft\Plantillas\Club%20membership%20card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Club membership card.dot</Template>
  <TotalTime>7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3</cp:revision>
  <cp:lastPrinted>2003-04-15T09:05:00Z</cp:lastPrinted>
  <dcterms:created xsi:type="dcterms:W3CDTF">2016-12-01T09:00:00Z</dcterms:created>
  <dcterms:modified xsi:type="dcterms:W3CDTF">2016-12-01T09:07:00Z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TC061060593082</vt:lpwstr>
  </property>
</Properties>
</file>