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F8B" w:rsidRDefault="00FB63BE">
      <w:pPr>
        <w:rPr>
          <w:lang w:val="es-ES"/>
        </w:rPr>
      </w:pP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4562475</wp:posOffset>
                </wp:positionH>
                <wp:positionV relativeFrom="paragraph">
                  <wp:posOffset>2747010</wp:posOffset>
                </wp:positionV>
                <wp:extent cx="3362325" cy="819150"/>
                <wp:effectExtent l="0" t="3810" r="0" b="0"/>
                <wp:wrapNone/>
                <wp:docPr id="163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Pr="009110F8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9110F8"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  <w:t>Invitación al</w:t>
                            </w:r>
                          </w:p>
                          <w:p w:rsidR="00960F8B" w:rsidRPr="009110F8" w:rsidRDefault="00960F8B">
                            <w:pPr>
                              <w:jc w:val="center"/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Wingdings 2" w:hAnsi="Wingdings 2"/>
                              </w:rPr>
                              <w:t></w:t>
                            </w:r>
                            <w:r w:rsidRPr="009110F8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Concierto benéfico en el Teatro Central </w:t>
                            </w:r>
                            <w:r>
                              <w:rPr>
                                <w:rFonts w:ascii="Wingdings 2" w:hAnsi="Wingdings 2"/>
                              </w:rPr>
                              <w:t></w:t>
                            </w:r>
                          </w:p>
                          <w:p w:rsidR="00960F8B" w:rsidRPr="00C00D7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00D7B"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  <w:t>a cargo de</w:t>
                            </w:r>
                          </w:p>
                          <w:p w:rsidR="00960F8B" w:rsidRPr="00C00D7B" w:rsidRDefault="00960F8B">
                            <w:pPr>
                              <w:jc w:val="center"/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Wingdings 2" w:hAnsi="Wingdings 2"/>
                              </w:rPr>
                              <w:t></w:t>
                            </w:r>
                            <w:r w:rsidRPr="00C00D7B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00D7B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>Mikael</w:t>
                            </w:r>
                            <w:proofErr w:type="spellEnd"/>
                            <w:r w:rsidRPr="00C00D7B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00D7B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>Sandberg</w:t>
                            </w:r>
                            <w:proofErr w:type="spellEnd"/>
                            <w:r w:rsidRPr="00C00D7B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Wingdings 2" w:hAnsi="Wingdings 2"/>
                              </w:rPr>
                              <w:t>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8" o:spid="_x0000_s1026" type="#_x0000_t202" style="position:absolute;margin-left:359.25pt;margin-top:216.3pt;width:264.75pt;height:64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" stroked="f">
                <v:textbox>
                  <w:txbxContent>
                    <w:p w:rsidR="00960F8B" w:rsidRPr="009110F8" w:rsidRDefault="00960F8B">
                      <w:pPr>
                        <w:jc w:val="center"/>
                        <w:rPr>
                          <w:rFonts w:ascii="Book Antiqua" w:hAnsi="Book Antiqua"/>
                          <w:caps/>
                          <w:sz w:val="16"/>
                          <w:szCs w:val="16"/>
                          <w:lang w:val="es-ES"/>
                        </w:rPr>
                      </w:pPr>
                      <w:r w:rsidRPr="009110F8">
                        <w:rPr>
                          <w:rFonts w:ascii="Book Antiqua" w:hAnsi="Book Antiqua"/>
                          <w:caps/>
                          <w:sz w:val="16"/>
                          <w:szCs w:val="16"/>
                          <w:lang w:val="es-ES"/>
                        </w:rPr>
                        <w:t>Invitación al</w:t>
                      </w:r>
                    </w:p>
                    <w:p w:rsidR="00960F8B" w:rsidRPr="009110F8" w:rsidRDefault="00960F8B">
                      <w:pPr>
                        <w:jc w:val="center"/>
                        <w:rPr>
                          <w:rFonts w:ascii="Monotype Corsiva" w:hAnsi="Monotype Corsiva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="Wingdings 2" w:hAnsi="Wingdings 2"/>
                        </w:rPr>
                        <w:t></w:t>
                      </w:r>
                      <w:r w:rsidRPr="009110F8">
                        <w:rPr>
                          <w:rFonts w:ascii="Monotype Corsiva" w:hAnsi="Monotype Corsiva"/>
                          <w:sz w:val="32"/>
                          <w:szCs w:val="32"/>
                          <w:lang w:val="es-ES"/>
                        </w:rPr>
                        <w:t xml:space="preserve"> Concierto benéfico en el Teatro Central </w:t>
                      </w:r>
                      <w:r>
                        <w:rPr>
                          <w:rFonts w:ascii="Wingdings 2" w:hAnsi="Wingdings 2"/>
                        </w:rPr>
                        <w:t></w:t>
                      </w:r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  <w:t>a cargo de</w:t>
                      </w:r>
                    </w:p>
                    <w:p w:rsidR="00960F8B" w:rsidRDefault="00960F8B">
                      <w:pPr>
                        <w:jc w:val="center"/>
                        <w:rPr>
                          <w:rFonts w:ascii="Monotype Corsiva" w:hAnsi="Monotype Corsiva"/>
                          <w:sz w:val="32"/>
                          <w:szCs w:val="32"/>
                        </w:rPr>
                      </w:pPr>
                      <w:r>
                        <w:rPr>
                          <w:rFonts w:ascii="Wingdings 2" w:hAnsi="Wingdings 2"/>
                        </w:rPr>
                        <w:t></w:t>
                      </w:r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 xml:space="preserve"> </w:t>
                      </w:r>
                      <w:r w:rsidRPr="009110F8">
                        <w:rPr>
                          <w:rFonts w:ascii="Monotype Corsiva" w:hAnsi="Monotype Corsiva"/>
                          <w:sz w:val="30"/>
                          <w:szCs w:val="30"/>
                        </w:rPr>
                        <w:t>Mikael Sandberg</w:t>
                      </w:r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Wingdings 2" w:hAnsi="Wingdings 2"/>
                        </w:rPr>
                        <w:t>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5714365</wp:posOffset>
                </wp:positionH>
                <wp:positionV relativeFrom="paragraph">
                  <wp:posOffset>3527425</wp:posOffset>
                </wp:positionV>
                <wp:extent cx="840105" cy="400050"/>
                <wp:effectExtent l="0" t="3175" r="0" b="0"/>
                <wp:wrapNone/>
                <wp:docPr id="162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</w:rPr>
                              <w:t>Precio</w:t>
                            </w:r>
                          </w:p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5€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6" o:spid="_x0000_s1027" type="#_x0000_t202" style="position:absolute;margin-left:449.95pt;margin-top:277.75pt;width:66.15pt;height:31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" stroked="f">
                <v:textbox>
                  <w:txbxContent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  <w:t>Precio</w:t>
                      </w:r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5€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4276725</wp:posOffset>
                </wp:positionH>
                <wp:positionV relativeFrom="paragraph">
                  <wp:posOffset>2733675</wp:posOffset>
                </wp:positionV>
                <wp:extent cx="342900" cy="1180465"/>
                <wp:effectExtent l="0" t="0" r="0" b="635"/>
                <wp:wrapNone/>
                <wp:docPr id="161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</w:pPr>
                            <w:proofErr w:type="spellStart"/>
                            <w:r>
                              <w:t>Invitación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para</w:t>
                            </w:r>
                            <w:proofErr w:type="spellEnd"/>
                            <w:r>
                              <w:t xml:space="preserve"> 1 persona</w:t>
                            </w:r>
                          </w:p>
                        </w:txbxContent>
                      </wps:txbx>
                      <wps:bodyPr rot="0" vert="vert270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7" o:spid="_x0000_s1028" type="#_x0000_t202" style="position:absolute;margin-left:336.75pt;margin-top:215.25pt;width:27pt;height:92.9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" stroked="f">
                <v:textbox style="layout-flow:vertical;mso-layout-flow-alt:bottom-to-top" inset=",0,,0">
                  <w:txbxContent>
                    <w:p w:rsidR="00960F8B" w:rsidRDefault="00960F8B">
                      <w:pPr>
                        <w:jc w:val="center"/>
                      </w:pPr>
                      <w:proofErr w:type="spellStart"/>
                      <w:r>
                        <w:t>Invitación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para</w:t>
                      </w:r>
                      <w:proofErr w:type="spellEnd"/>
                      <w:r>
                        <w:t xml:space="preserve"> 1 persona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7810500</wp:posOffset>
                </wp:positionH>
                <wp:positionV relativeFrom="paragraph">
                  <wp:posOffset>2762250</wp:posOffset>
                </wp:positionV>
                <wp:extent cx="342900" cy="1152525"/>
                <wp:effectExtent l="0" t="0" r="0" b="0"/>
                <wp:wrapNone/>
                <wp:docPr id="160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</w:pPr>
                            <w:proofErr w:type="spellStart"/>
                            <w:r>
                              <w:t>Invitación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para</w:t>
                            </w:r>
                            <w:proofErr w:type="spellEnd"/>
                            <w:r>
                              <w:t xml:space="preserve"> 1 persona</w:t>
                            </w:r>
                          </w:p>
                        </w:txbxContent>
                      </wps:txbx>
                      <wps:bodyPr rot="0" vert="vert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9" o:spid="_x0000_s1029" type="#_x0000_t202" style="position:absolute;margin-left:615pt;margin-top:217.5pt;width:27pt;height:90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" stroked="f">
                <v:textbox style="layout-flow:vertical" inset=",0,,0">
                  <w:txbxContent>
                    <w:p w:rsidR="00960F8B" w:rsidRDefault="00960F8B">
                      <w:pPr>
                        <w:jc w:val="center"/>
                      </w:pPr>
                      <w:proofErr w:type="spellStart"/>
                      <w:r>
                        <w:t>Invitación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para</w:t>
                      </w:r>
                      <w:proofErr w:type="spellEnd"/>
                      <w:r>
                        <w:t xml:space="preserve"> 1 persona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4733925</wp:posOffset>
                </wp:positionH>
                <wp:positionV relativeFrom="paragraph">
                  <wp:posOffset>4927600</wp:posOffset>
                </wp:positionV>
                <wp:extent cx="1037590" cy="210820"/>
                <wp:effectExtent l="9525" t="12700" r="10160" b="5080"/>
                <wp:wrapNone/>
                <wp:docPr id="159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F8B" w:rsidRDefault="00960F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0" o:spid="_x0000_s1030" type="#_x0000_t202" style="position:absolute;margin-left:372.75pt;margin-top:388pt;width:81.7pt;height:16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">
                <v:textbox>
                  <w:txbxContent>
                    <w:p w:rsidR="00960F8B" w:rsidRDefault="00960F8B"/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4782185</wp:posOffset>
                </wp:positionH>
                <wp:positionV relativeFrom="paragraph">
                  <wp:posOffset>4852670</wp:posOffset>
                </wp:positionV>
                <wp:extent cx="857250" cy="303530"/>
                <wp:effectExtent l="10160" t="13970" r="8890" b="6350"/>
                <wp:wrapNone/>
                <wp:docPr id="158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F8B" w:rsidRDefault="00960F8B">
                            <w:proofErr w:type="spellStart"/>
                            <w:r>
                              <w:t>Viernes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1" o:spid="_x0000_s1031" type="#_x0000_t202" style="position:absolute;margin-left:376.55pt;margin-top:382.1pt;width:67.5pt;height:23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">
                <v:textbox>
                  <w:txbxContent>
                    <w:p w:rsidR="00960F8B" w:rsidRDefault="00960F8B">
                      <w:proofErr w:type="spellStart"/>
                      <w:r>
                        <w:t>Viernes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4733925</wp:posOffset>
                </wp:positionH>
                <wp:positionV relativeFrom="paragraph">
                  <wp:posOffset>4605655</wp:posOffset>
                </wp:positionV>
                <wp:extent cx="1534160" cy="541655"/>
                <wp:effectExtent l="9525" t="5080" r="8890" b="5715"/>
                <wp:wrapNone/>
                <wp:docPr id="157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541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F8B" w:rsidRDefault="00960F8B">
                            <w:r>
                              <w:t>Vie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2" o:spid="_x0000_s1032" type="#_x0000_t202" style="position:absolute;margin-left:372.75pt;margin-top:362.65pt;width:120.8pt;height:4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">
                <v:textbox>
                  <w:txbxContent>
                    <w:p w:rsidR="00960F8B" w:rsidRDefault="00960F8B">
                      <w:r>
                        <w:t>Vie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ragraph">
                  <wp:posOffset>4032885</wp:posOffset>
                </wp:positionV>
                <wp:extent cx="3943350" cy="1257300"/>
                <wp:effectExtent l="28575" t="32385" r="28575" b="34290"/>
                <wp:wrapNone/>
                <wp:docPr id="155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33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3" o:spid="_x0000_s1026" style="position:absolute;margin-left:334.5pt;margin-top:317.55pt;width:310.5pt;height:9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" strokeweight="4.5pt">
                <v:stroke linestyle="thickThin"/>
              </v:rect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6704330</wp:posOffset>
                </wp:positionH>
                <wp:positionV relativeFrom="paragraph">
                  <wp:posOffset>4857115</wp:posOffset>
                </wp:positionV>
                <wp:extent cx="1202690" cy="371475"/>
                <wp:effectExtent l="0" t="0" r="0" b="635"/>
                <wp:wrapNone/>
                <wp:docPr id="154" name="Text 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69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>Calle</w:t>
                            </w:r>
                            <w:proofErr w:type="spellEnd"/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 xml:space="preserve"> real 45.</w:t>
                            </w:r>
                            <w:proofErr w:type="gramEnd"/>
                          </w:p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  <w:smartTag w:uri="urn:schemas-microsoft-com:office:smarttags" w:element="State">
                              <w:smartTag w:uri="urn:schemas-microsoft-com:office:smarttags" w:element="place">
                                <w:r>
                                  <w:rPr>
                                    <w:rFonts w:ascii="Book Antiqua" w:hAnsi="Book Antiqua"/>
                                    <w:sz w:val="16"/>
                                    <w:szCs w:val="16"/>
                                  </w:rPr>
                                  <w:t>Madrid</w:t>
                                </w:r>
                              </w:smartTag>
                            </w:smartTag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 xml:space="preserve"> 28052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4" o:spid="_x0000_s1033" type="#_x0000_t202" style="position:absolute;margin-left:527.9pt;margin-top:382.45pt;width:94.7pt;height:29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1bJhwIAABo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" stroked="f">
                <v:textbox>
                  <w:txbxContent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Calle</w:t>
                      </w:r>
                      <w:proofErr w:type="spellEnd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 xml:space="preserve"> real 45.</w:t>
                      </w:r>
                      <w:proofErr w:type="gramEnd"/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smartTag w:uri="urn:schemas-microsoft-com:office:smarttags" w:element="State">
                        <w:smartTag w:uri="urn:schemas-microsoft-com:office:smarttags" w:element="place">
                          <w:r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Madrid</w:t>
                          </w:r>
                        </w:smartTag>
                      </w:smartTag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 xml:space="preserve"> 28052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4532630</wp:posOffset>
                </wp:positionH>
                <wp:positionV relativeFrom="paragraph">
                  <wp:posOffset>4879975</wp:posOffset>
                </wp:positionV>
                <wp:extent cx="1202690" cy="371475"/>
                <wp:effectExtent l="0" t="3175" r="0" b="0"/>
                <wp:wrapNone/>
                <wp:docPr id="153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69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Pr="00C00D7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00D7B"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  <w:t>Viernes, 22 de junio</w:t>
                            </w:r>
                          </w:p>
                          <w:p w:rsidR="00960F8B" w:rsidRPr="00C00D7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00D7B"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  <w:t>7 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5" o:spid="_x0000_s1034" type="#_x0000_t202" style="position:absolute;margin-left:356.9pt;margin-top:384.25pt;width:94.7pt;height:29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" stroked="f">
                <v:textbox>
                  <w:txbxContent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Viernes</w:t>
                      </w:r>
                      <w:proofErr w:type="spellEnd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 xml:space="preserve">, 22 de </w:t>
                      </w:r>
                      <w:proofErr w:type="spellStart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junio</w:t>
                      </w:r>
                      <w:proofErr w:type="spellEnd"/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7 p.m.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5714365</wp:posOffset>
                </wp:positionH>
                <wp:positionV relativeFrom="paragraph">
                  <wp:posOffset>4860925</wp:posOffset>
                </wp:positionV>
                <wp:extent cx="840105" cy="400050"/>
                <wp:effectExtent l="0" t="3175" r="0" b="0"/>
                <wp:wrapNone/>
                <wp:docPr id="152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</w:rPr>
                              <w:t>Precio</w:t>
                            </w:r>
                          </w:p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5€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6" o:spid="_x0000_s1035" type="#_x0000_t202" style="position:absolute;margin-left:449.95pt;margin-top:382.75pt;width:66.15pt;height:31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yWRiAIAABkFAAAOAAAAZHJzL2Uyb0RvYy54bWysVNuO2yAQfa/Uf0C8Z32pnY2tdVZ7aapK&#10;24u02w8ggGNUDBRI7O2q/94BJ2m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" stroked="f">
                <v:textbox>
                  <w:txbxContent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  <w:t>Precio</w:t>
                      </w:r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5€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4276725</wp:posOffset>
                </wp:positionH>
                <wp:positionV relativeFrom="paragraph">
                  <wp:posOffset>4067175</wp:posOffset>
                </wp:positionV>
                <wp:extent cx="342900" cy="1180465"/>
                <wp:effectExtent l="0" t="0" r="0" b="635"/>
                <wp:wrapNone/>
                <wp:docPr id="151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</w:pPr>
                            <w:proofErr w:type="spellStart"/>
                            <w:r>
                              <w:t>Invitación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para</w:t>
                            </w:r>
                            <w:proofErr w:type="spellEnd"/>
                            <w:r>
                              <w:t xml:space="preserve"> 1 persona</w:t>
                            </w:r>
                          </w:p>
                        </w:txbxContent>
                      </wps:txbx>
                      <wps:bodyPr rot="0" vert="vert270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7" o:spid="_x0000_s1036" type="#_x0000_t202" style="position:absolute;margin-left:336.75pt;margin-top:320.25pt;width:27pt;height:92.9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" stroked="f">
                <v:textbox style="layout-flow:vertical;mso-layout-flow-alt:bottom-to-top" inset=",0,,0">
                  <w:txbxContent>
                    <w:p w:rsidR="00960F8B" w:rsidRDefault="00960F8B">
                      <w:pPr>
                        <w:jc w:val="center"/>
                      </w:pPr>
                      <w:proofErr w:type="spellStart"/>
                      <w:r>
                        <w:t>Invitación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para</w:t>
                      </w:r>
                      <w:proofErr w:type="spellEnd"/>
                      <w:r>
                        <w:t xml:space="preserve"> 1 persona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4562475</wp:posOffset>
                </wp:positionH>
                <wp:positionV relativeFrom="paragraph">
                  <wp:posOffset>4080510</wp:posOffset>
                </wp:positionV>
                <wp:extent cx="3276600" cy="819150"/>
                <wp:effectExtent l="0" t="3810" r="0" b="0"/>
                <wp:wrapNone/>
                <wp:docPr id="150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Pr="009110F8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9110F8"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  <w:t>Invitación al</w:t>
                            </w:r>
                          </w:p>
                          <w:p w:rsidR="00960F8B" w:rsidRPr="009110F8" w:rsidRDefault="00960F8B">
                            <w:pPr>
                              <w:jc w:val="center"/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Wingdings 2" w:hAnsi="Wingdings 2"/>
                              </w:rPr>
                              <w:t></w:t>
                            </w:r>
                            <w:r w:rsidRPr="009110F8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 w:rsidRPr="009110F8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 xml:space="preserve">Concierto benéfico en el Teatro Central </w:t>
                            </w:r>
                            <w:r>
                              <w:rPr>
                                <w:rFonts w:ascii="Wingdings 2" w:hAnsi="Wingdings 2"/>
                              </w:rPr>
                              <w:t></w:t>
                            </w:r>
                          </w:p>
                          <w:p w:rsidR="00960F8B" w:rsidRPr="00C00D7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00D7B"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  <w:t>a cargo de</w:t>
                            </w:r>
                          </w:p>
                          <w:p w:rsidR="00960F8B" w:rsidRPr="00C00D7B" w:rsidRDefault="00960F8B">
                            <w:pPr>
                              <w:jc w:val="center"/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Wingdings 2" w:hAnsi="Wingdings 2"/>
                              </w:rPr>
                              <w:t></w:t>
                            </w:r>
                            <w:r w:rsidRPr="00C00D7B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00D7B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>Mikael</w:t>
                            </w:r>
                            <w:proofErr w:type="spellEnd"/>
                            <w:r w:rsidRPr="00C00D7B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00D7B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>Sandberg</w:t>
                            </w:r>
                            <w:proofErr w:type="spellEnd"/>
                            <w:r w:rsidRPr="00C00D7B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Wingdings 2" w:hAnsi="Wingdings 2"/>
                              </w:rPr>
                              <w:t>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8" o:spid="_x0000_s1037" type="#_x0000_t202" style="position:absolute;margin-left:359.25pt;margin-top:321.3pt;width:258pt;height:64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" stroked="f">
                <v:textbox>
                  <w:txbxContent>
                    <w:p w:rsidR="00960F8B" w:rsidRPr="009110F8" w:rsidRDefault="00960F8B">
                      <w:pPr>
                        <w:jc w:val="center"/>
                        <w:rPr>
                          <w:rFonts w:ascii="Book Antiqua" w:hAnsi="Book Antiqua"/>
                          <w:caps/>
                          <w:sz w:val="16"/>
                          <w:szCs w:val="16"/>
                          <w:lang w:val="es-ES"/>
                        </w:rPr>
                      </w:pPr>
                      <w:r w:rsidRPr="009110F8">
                        <w:rPr>
                          <w:rFonts w:ascii="Book Antiqua" w:hAnsi="Book Antiqua"/>
                          <w:caps/>
                          <w:sz w:val="16"/>
                          <w:szCs w:val="16"/>
                          <w:lang w:val="es-ES"/>
                        </w:rPr>
                        <w:t>Invitación al</w:t>
                      </w:r>
                    </w:p>
                    <w:p w:rsidR="00960F8B" w:rsidRPr="009110F8" w:rsidRDefault="00960F8B">
                      <w:pPr>
                        <w:jc w:val="center"/>
                        <w:rPr>
                          <w:rFonts w:ascii="Monotype Corsiva" w:hAnsi="Monotype Corsiva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="Wingdings 2" w:hAnsi="Wingdings 2"/>
                        </w:rPr>
                        <w:t></w:t>
                      </w:r>
                      <w:r w:rsidRPr="009110F8">
                        <w:rPr>
                          <w:rFonts w:ascii="Monotype Corsiva" w:hAnsi="Monotype Corsiva"/>
                          <w:sz w:val="32"/>
                          <w:szCs w:val="32"/>
                          <w:lang w:val="es-ES"/>
                        </w:rPr>
                        <w:t xml:space="preserve"> </w:t>
                      </w:r>
                      <w:r w:rsidRPr="009110F8">
                        <w:rPr>
                          <w:rFonts w:ascii="Monotype Corsiva" w:hAnsi="Monotype Corsiva"/>
                          <w:sz w:val="30"/>
                          <w:szCs w:val="30"/>
                          <w:lang w:val="es-ES"/>
                        </w:rPr>
                        <w:t xml:space="preserve">Concierto benéfico en el Teatro Central </w:t>
                      </w:r>
                      <w:r>
                        <w:rPr>
                          <w:rFonts w:ascii="Wingdings 2" w:hAnsi="Wingdings 2"/>
                        </w:rPr>
                        <w:t></w:t>
                      </w:r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  <w:t>a cargo de</w:t>
                      </w:r>
                    </w:p>
                    <w:p w:rsidR="00960F8B" w:rsidRDefault="00960F8B">
                      <w:pPr>
                        <w:jc w:val="center"/>
                        <w:rPr>
                          <w:rFonts w:ascii="Monotype Corsiva" w:hAnsi="Monotype Corsiva"/>
                          <w:sz w:val="32"/>
                          <w:szCs w:val="32"/>
                        </w:rPr>
                      </w:pPr>
                      <w:r>
                        <w:rPr>
                          <w:rFonts w:ascii="Wingdings 2" w:hAnsi="Wingdings 2"/>
                        </w:rPr>
                        <w:t></w:t>
                      </w:r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 xml:space="preserve"> </w:t>
                      </w:r>
                      <w:r w:rsidRPr="009110F8">
                        <w:rPr>
                          <w:rFonts w:ascii="Monotype Corsiva" w:hAnsi="Monotype Corsiva"/>
                          <w:sz w:val="30"/>
                          <w:szCs w:val="30"/>
                        </w:rPr>
                        <w:t>Mikael Sandberg</w:t>
                      </w:r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Wingdings 2" w:hAnsi="Wingdings 2"/>
                        </w:rPr>
                        <w:t>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7810500</wp:posOffset>
                </wp:positionH>
                <wp:positionV relativeFrom="paragraph">
                  <wp:posOffset>4095750</wp:posOffset>
                </wp:positionV>
                <wp:extent cx="342900" cy="1152525"/>
                <wp:effectExtent l="0" t="0" r="0" b="0"/>
                <wp:wrapNone/>
                <wp:docPr id="149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</w:pPr>
                            <w:proofErr w:type="spellStart"/>
                            <w:r>
                              <w:t>Invitación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para</w:t>
                            </w:r>
                            <w:proofErr w:type="spellEnd"/>
                            <w:r>
                              <w:t xml:space="preserve"> 1 persona</w:t>
                            </w:r>
                          </w:p>
                        </w:txbxContent>
                      </wps:txbx>
                      <wps:bodyPr rot="0" vert="vert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9" o:spid="_x0000_s1038" type="#_x0000_t202" style="position:absolute;margin-left:615pt;margin-top:322.5pt;width:27pt;height:90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" stroked="f">
                <v:textbox style="layout-flow:vertical" inset=",0,,0">
                  <w:txbxContent>
                    <w:p w:rsidR="00960F8B" w:rsidRDefault="00960F8B">
                      <w:pPr>
                        <w:jc w:val="center"/>
                      </w:pPr>
                      <w:proofErr w:type="spellStart"/>
                      <w:r>
                        <w:t>Invitación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para</w:t>
                      </w:r>
                      <w:proofErr w:type="spellEnd"/>
                      <w:r>
                        <w:t xml:space="preserve"> 1 persona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4733925</wp:posOffset>
                </wp:positionH>
                <wp:positionV relativeFrom="paragraph">
                  <wp:posOffset>3594100</wp:posOffset>
                </wp:positionV>
                <wp:extent cx="1037590" cy="210820"/>
                <wp:effectExtent l="9525" t="12700" r="10160" b="5080"/>
                <wp:wrapNone/>
                <wp:docPr id="148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F8B" w:rsidRDefault="00960F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0" o:spid="_x0000_s1039" type="#_x0000_t202" style="position:absolute;margin-left:372.75pt;margin-top:283pt;width:81.7pt;height:1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">
                <v:textbox>
                  <w:txbxContent>
                    <w:p w:rsidR="00960F8B" w:rsidRDefault="00960F8B"/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4782185</wp:posOffset>
                </wp:positionH>
                <wp:positionV relativeFrom="paragraph">
                  <wp:posOffset>3519170</wp:posOffset>
                </wp:positionV>
                <wp:extent cx="857250" cy="303530"/>
                <wp:effectExtent l="10160" t="13970" r="8890" b="6350"/>
                <wp:wrapNone/>
                <wp:docPr id="147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F8B" w:rsidRDefault="00960F8B">
                            <w:proofErr w:type="spellStart"/>
                            <w:r>
                              <w:t>Viernes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1" o:spid="_x0000_s1040" type="#_x0000_t202" style="position:absolute;margin-left:376.55pt;margin-top:277.1pt;width:67.5pt;height:23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">
                <v:textbox>
                  <w:txbxContent>
                    <w:p w:rsidR="00960F8B" w:rsidRDefault="00960F8B">
                      <w:proofErr w:type="spellStart"/>
                      <w:r>
                        <w:t>Viernes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4733925</wp:posOffset>
                </wp:positionH>
                <wp:positionV relativeFrom="paragraph">
                  <wp:posOffset>3272155</wp:posOffset>
                </wp:positionV>
                <wp:extent cx="1534160" cy="541655"/>
                <wp:effectExtent l="9525" t="5080" r="8890" b="5715"/>
                <wp:wrapNone/>
                <wp:docPr id="146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541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F8B" w:rsidRDefault="00960F8B">
                            <w:r>
                              <w:t>Vie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2" o:spid="_x0000_s1041" type="#_x0000_t202" style="position:absolute;margin-left:372.75pt;margin-top:257.65pt;width:120.8pt;height:42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">
                <v:textbox>
                  <w:txbxContent>
                    <w:p w:rsidR="00960F8B" w:rsidRDefault="00960F8B">
                      <w:r>
                        <w:t>Vie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ragraph">
                  <wp:posOffset>2699385</wp:posOffset>
                </wp:positionV>
                <wp:extent cx="3943350" cy="1257300"/>
                <wp:effectExtent l="28575" t="32385" r="28575" b="34290"/>
                <wp:wrapNone/>
                <wp:docPr id="145" name="Rectangl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33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3" o:spid="_x0000_s1026" style="position:absolute;margin-left:334.5pt;margin-top:212.55pt;width:310.5pt;height:9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" strokeweight="4.5pt">
                <v:stroke linestyle="thickThin"/>
              </v:rect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6704330</wp:posOffset>
                </wp:positionH>
                <wp:positionV relativeFrom="paragraph">
                  <wp:posOffset>3523615</wp:posOffset>
                </wp:positionV>
                <wp:extent cx="1202690" cy="371475"/>
                <wp:effectExtent l="0" t="0" r="0" b="635"/>
                <wp:wrapNone/>
                <wp:docPr id="144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69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>Calle</w:t>
                            </w:r>
                            <w:proofErr w:type="spellEnd"/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 xml:space="preserve"> real 45.</w:t>
                            </w:r>
                            <w:proofErr w:type="gramEnd"/>
                          </w:p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  <w:smartTag w:uri="urn:schemas-microsoft-com:office:smarttags" w:element="State">
                              <w:smartTag w:uri="urn:schemas-microsoft-com:office:smarttags" w:element="place">
                                <w:r>
                                  <w:rPr>
                                    <w:rFonts w:ascii="Book Antiqua" w:hAnsi="Book Antiqua"/>
                                    <w:sz w:val="16"/>
                                    <w:szCs w:val="16"/>
                                  </w:rPr>
                                  <w:t>Madrid</w:t>
                                </w:r>
                              </w:smartTag>
                            </w:smartTag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 xml:space="preserve"> 28052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4" o:spid="_x0000_s1042" type="#_x0000_t202" style="position:absolute;margin-left:527.9pt;margin-top:277.45pt;width:94.7pt;height:29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fJ7hgIAABs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" stroked="f">
                <v:textbox>
                  <w:txbxContent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Calle</w:t>
                      </w:r>
                      <w:proofErr w:type="spellEnd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 xml:space="preserve"> real 45.</w:t>
                      </w:r>
                      <w:proofErr w:type="gramEnd"/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smartTag w:uri="urn:schemas-microsoft-com:office:smarttags" w:element="State">
                        <w:smartTag w:uri="urn:schemas-microsoft-com:office:smarttags" w:element="place">
                          <w:r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Madrid</w:t>
                          </w:r>
                        </w:smartTag>
                      </w:smartTag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 xml:space="preserve"> 28052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4532630</wp:posOffset>
                </wp:positionH>
                <wp:positionV relativeFrom="paragraph">
                  <wp:posOffset>3546475</wp:posOffset>
                </wp:positionV>
                <wp:extent cx="1202690" cy="371475"/>
                <wp:effectExtent l="0" t="3175" r="0" b="0"/>
                <wp:wrapNone/>
                <wp:docPr id="143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69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Pr="00C00D7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00D7B"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  <w:t>Viernes, 22 de junio</w:t>
                            </w:r>
                          </w:p>
                          <w:p w:rsidR="00960F8B" w:rsidRPr="00C00D7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00D7B"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  <w:t>7 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5" o:spid="_x0000_s1043" type="#_x0000_t202" style="position:absolute;margin-left:356.9pt;margin-top:279.25pt;width:94.7pt;height:29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" stroked="f">
                <v:textbox>
                  <w:txbxContent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Viernes</w:t>
                      </w:r>
                      <w:proofErr w:type="spellEnd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 xml:space="preserve">, 22 de </w:t>
                      </w:r>
                      <w:proofErr w:type="spellStart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junio</w:t>
                      </w:r>
                      <w:proofErr w:type="spellEnd"/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7 p.m.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332105</wp:posOffset>
                </wp:positionH>
                <wp:positionV relativeFrom="paragraph">
                  <wp:posOffset>3546475</wp:posOffset>
                </wp:positionV>
                <wp:extent cx="1202690" cy="371475"/>
                <wp:effectExtent l="0" t="3175" r="0" b="0"/>
                <wp:wrapNone/>
                <wp:docPr id="142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69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Pr="00C00D7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00D7B"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  <w:t>Viernes, 22 de junio</w:t>
                            </w:r>
                          </w:p>
                          <w:p w:rsidR="00960F8B" w:rsidRPr="00C00D7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00D7B"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  <w:t>7 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3" o:spid="_x0000_s1044" type="#_x0000_t202" style="position:absolute;margin-left:26.15pt;margin-top:279.25pt;width:94.7pt;height:29.2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X7mhwIAABs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" stroked="f">
                <v:textbox>
                  <w:txbxContent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Viernes</w:t>
                      </w:r>
                      <w:proofErr w:type="spellEnd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 xml:space="preserve">, 22 de </w:t>
                      </w:r>
                      <w:proofErr w:type="spellStart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junio</w:t>
                      </w:r>
                      <w:proofErr w:type="spellEnd"/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7 p.m.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3527425</wp:posOffset>
                </wp:positionV>
                <wp:extent cx="840105" cy="400050"/>
                <wp:effectExtent l="0" t="3175" r="0" b="0"/>
                <wp:wrapNone/>
                <wp:docPr id="141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</w:rPr>
                              <w:t>Precio</w:t>
                            </w:r>
                          </w:p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5€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4" o:spid="_x0000_s1045" type="#_x0000_t202" style="position:absolute;margin-left:119.2pt;margin-top:277.75pt;width:66.15pt;height:31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" stroked="f">
                <v:textbox>
                  <w:txbxContent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  <w:t>Precio</w:t>
                      </w:r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5€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2733675</wp:posOffset>
                </wp:positionV>
                <wp:extent cx="342900" cy="1180465"/>
                <wp:effectExtent l="0" t="0" r="0" b="635"/>
                <wp:wrapNone/>
                <wp:docPr id="140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</w:pPr>
                            <w:proofErr w:type="spellStart"/>
                            <w:r>
                              <w:t>Invitación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para</w:t>
                            </w:r>
                            <w:proofErr w:type="spellEnd"/>
                            <w:r>
                              <w:t xml:space="preserve"> 1 persona</w:t>
                            </w:r>
                          </w:p>
                        </w:txbxContent>
                      </wps:txbx>
                      <wps:bodyPr rot="0" vert="vert270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5" o:spid="_x0000_s1046" type="#_x0000_t202" style="position:absolute;margin-left:6pt;margin-top:215.25pt;width:27pt;height:92.9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" stroked="f">
                <v:textbox style="layout-flow:vertical;mso-layout-flow-alt:bottom-to-top" inset=",0,,0">
                  <w:txbxContent>
                    <w:p w:rsidR="00960F8B" w:rsidRDefault="00960F8B">
                      <w:pPr>
                        <w:jc w:val="center"/>
                      </w:pPr>
                      <w:proofErr w:type="spellStart"/>
                      <w:r>
                        <w:t>Invitación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para</w:t>
                      </w:r>
                      <w:proofErr w:type="spellEnd"/>
                      <w:r>
                        <w:t xml:space="preserve"> 1 persona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2747010</wp:posOffset>
                </wp:positionV>
                <wp:extent cx="3276600" cy="819150"/>
                <wp:effectExtent l="0" t="3810" r="0" b="0"/>
                <wp:wrapNone/>
                <wp:docPr id="139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Pr="009110F8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9110F8"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  <w:t>Invitación al</w:t>
                            </w:r>
                          </w:p>
                          <w:p w:rsidR="00960F8B" w:rsidRPr="009110F8" w:rsidRDefault="00960F8B">
                            <w:pPr>
                              <w:jc w:val="center"/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Wingdings 2" w:hAnsi="Wingdings 2"/>
                              </w:rPr>
                              <w:t></w:t>
                            </w:r>
                            <w:r w:rsidRPr="009110F8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 w:rsidRPr="009110F8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>Concierto benéfico en el Teatro Central</w:t>
                            </w:r>
                            <w:r w:rsidRPr="009110F8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Wingdings 2" w:hAnsi="Wingdings 2"/>
                              </w:rPr>
                              <w:t></w:t>
                            </w:r>
                          </w:p>
                          <w:p w:rsidR="00960F8B" w:rsidRPr="00C00D7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00D7B"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  <w:t>a cargo de</w:t>
                            </w:r>
                          </w:p>
                          <w:p w:rsidR="00960F8B" w:rsidRPr="00C00D7B" w:rsidRDefault="00960F8B">
                            <w:pPr>
                              <w:jc w:val="center"/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Wingdings 2" w:hAnsi="Wingdings 2"/>
                              </w:rPr>
                              <w:t></w:t>
                            </w:r>
                            <w:r w:rsidRPr="00C00D7B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00D7B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>Mikael</w:t>
                            </w:r>
                            <w:proofErr w:type="spellEnd"/>
                            <w:r w:rsidRPr="00C00D7B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00D7B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>Sandberg</w:t>
                            </w:r>
                            <w:proofErr w:type="spellEnd"/>
                            <w:r w:rsidRPr="00C00D7B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Wingdings 2" w:hAnsi="Wingdings 2"/>
                              </w:rPr>
                              <w:t>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6" o:spid="_x0000_s1047" type="#_x0000_t202" style="position:absolute;margin-left:28.5pt;margin-top:216.3pt;width:258pt;height:64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87AiAIAABs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" stroked="f">
                <v:textbox>
                  <w:txbxContent>
                    <w:p w:rsidR="00960F8B" w:rsidRPr="009110F8" w:rsidRDefault="00960F8B">
                      <w:pPr>
                        <w:jc w:val="center"/>
                        <w:rPr>
                          <w:rFonts w:ascii="Book Antiqua" w:hAnsi="Book Antiqua"/>
                          <w:caps/>
                          <w:sz w:val="16"/>
                          <w:szCs w:val="16"/>
                          <w:lang w:val="es-ES"/>
                        </w:rPr>
                      </w:pPr>
                      <w:r w:rsidRPr="009110F8">
                        <w:rPr>
                          <w:rFonts w:ascii="Book Antiqua" w:hAnsi="Book Antiqua"/>
                          <w:caps/>
                          <w:sz w:val="16"/>
                          <w:szCs w:val="16"/>
                          <w:lang w:val="es-ES"/>
                        </w:rPr>
                        <w:t>Invitación al</w:t>
                      </w:r>
                    </w:p>
                    <w:p w:rsidR="00960F8B" w:rsidRPr="009110F8" w:rsidRDefault="00960F8B">
                      <w:pPr>
                        <w:jc w:val="center"/>
                        <w:rPr>
                          <w:rFonts w:ascii="Monotype Corsiva" w:hAnsi="Monotype Corsiva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="Wingdings 2" w:hAnsi="Wingdings 2"/>
                        </w:rPr>
                        <w:t></w:t>
                      </w:r>
                      <w:r w:rsidRPr="009110F8">
                        <w:rPr>
                          <w:rFonts w:ascii="Monotype Corsiva" w:hAnsi="Monotype Corsiva"/>
                          <w:sz w:val="32"/>
                          <w:szCs w:val="32"/>
                          <w:lang w:val="es-ES"/>
                        </w:rPr>
                        <w:t xml:space="preserve"> </w:t>
                      </w:r>
                      <w:r w:rsidRPr="009110F8">
                        <w:rPr>
                          <w:rFonts w:ascii="Monotype Corsiva" w:hAnsi="Monotype Corsiva"/>
                          <w:sz w:val="30"/>
                          <w:szCs w:val="30"/>
                          <w:lang w:val="es-ES"/>
                        </w:rPr>
                        <w:t>Concierto benéfico en el Teatro Central</w:t>
                      </w:r>
                      <w:r w:rsidRPr="009110F8">
                        <w:rPr>
                          <w:rFonts w:ascii="Monotype Corsiva" w:hAnsi="Monotype Corsiva"/>
                          <w:sz w:val="32"/>
                          <w:szCs w:val="32"/>
                          <w:lang w:val="es-ES"/>
                        </w:rPr>
                        <w:t xml:space="preserve"> </w:t>
                      </w:r>
                      <w:r>
                        <w:rPr>
                          <w:rFonts w:ascii="Wingdings 2" w:hAnsi="Wingdings 2"/>
                        </w:rPr>
                        <w:t></w:t>
                      </w:r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  <w:t>a cargo de</w:t>
                      </w:r>
                    </w:p>
                    <w:p w:rsidR="00960F8B" w:rsidRDefault="00960F8B">
                      <w:pPr>
                        <w:jc w:val="center"/>
                        <w:rPr>
                          <w:rFonts w:ascii="Monotype Corsiva" w:hAnsi="Monotype Corsiva"/>
                          <w:sz w:val="32"/>
                          <w:szCs w:val="32"/>
                        </w:rPr>
                      </w:pPr>
                      <w:r>
                        <w:rPr>
                          <w:rFonts w:ascii="Wingdings 2" w:hAnsi="Wingdings 2"/>
                        </w:rPr>
                        <w:t></w:t>
                      </w:r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 xml:space="preserve"> </w:t>
                      </w:r>
                      <w:r w:rsidRPr="009110F8">
                        <w:rPr>
                          <w:rFonts w:ascii="Monotype Corsiva" w:hAnsi="Monotype Corsiva"/>
                          <w:sz w:val="30"/>
                          <w:szCs w:val="30"/>
                        </w:rPr>
                        <w:t>Mikael Sandberg</w:t>
                      </w:r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Wingdings 2" w:hAnsi="Wingdings 2"/>
                        </w:rPr>
                        <w:t>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2762250</wp:posOffset>
                </wp:positionV>
                <wp:extent cx="342900" cy="1152525"/>
                <wp:effectExtent l="0" t="0" r="0" b="0"/>
                <wp:wrapNone/>
                <wp:docPr id="138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</w:pPr>
                            <w:proofErr w:type="spellStart"/>
                            <w:r>
                              <w:t>Invitación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para</w:t>
                            </w:r>
                            <w:proofErr w:type="spellEnd"/>
                            <w:r>
                              <w:t xml:space="preserve"> 1 persona</w:t>
                            </w:r>
                          </w:p>
                        </w:txbxContent>
                      </wps:txbx>
                      <wps:bodyPr rot="0" vert="vert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7" o:spid="_x0000_s1048" type="#_x0000_t202" style="position:absolute;margin-left:284.25pt;margin-top:217.5pt;width:27pt;height:90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" stroked="f">
                <v:textbox style="layout-flow:vertical" inset=",0,,0">
                  <w:txbxContent>
                    <w:p w:rsidR="00960F8B" w:rsidRDefault="00960F8B">
                      <w:pPr>
                        <w:jc w:val="center"/>
                      </w:pPr>
                      <w:proofErr w:type="spellStart"/>
                      <w:r>
                        <w:t>Invitación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para</w:t>
                      </w:r>
                      <w:proofErr w:type="spellEnd"/>
                      <w:r>
                        <w:t xml:space="preserve"> 1 persona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4927600</wp:posOffset>
                </wp:positionV>
                <wp:extent cx="1037590" cy="210820"/>
                <wp:effectExtent l="9525" t="12700" r="10160" b="5080"/>
                <wp:wrapNone/>
                <wp:docPr id="137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F8B" w:rsidRDefault="00960F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8" o:spid="_x0000_s1049" type="#_x0000_t202" style="position:absolute;margin-left:42pt;margin-top:388pt;width:81.7pt;height:16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">
                <v:textbox>
                  <w:txbxContent>
                    <w:p w:rsidR="00960F8B" w:rsidRDefault="00960F8B"/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581660</wp:posOffset>
                </wp:positionH>
                <wp:positionV relativeFrom="paragraph">
                  <wp:posOffset>4852670</wp:posOffset>
                </wp:positionV>
                <wp:extent cx="857250" cy="303530"/>
                <wp:effectExtent l="10160" t="13970" r="8890" b="6350"/>
                <wp:wrapNone/>
                <wp:docPr id="136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F8B" w:rsidRDefault="00960F8B">
                            <w:proofErr w:type="spellStart"/>
                            <w:r>
                              <w:t>Viernes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9" o:spid="_x0000_s1050" type="#_x0000_t202" style="position:absolute;margin-left:45.8pt;margin-top:382.1pt;width:67.5pt;height:23.9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">
                <v:textbox>
                  <w:txbxContent>
                    <w:p w:rsidR="00960F8B" w:rsidRDefault="00960F8B">
                      <w:proofErr w:type="spellStart"/>
                      <w:r>
                        <w:t>Viernes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4605655</wp:posOffset>
                </wp:positionV>
                <wp:extent cx="1534160" cy="541655"/>
                <wp:effectExtent l="9525" t="5080" r="8890" b="5715"/>
                <wp:wrapNone/>
                <wp:docPr id="135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541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F8B" w:rsidRDefault="00960F8B">
                            <w:r>
                              <w:t>Vie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0" o:spid="_x0000_s1051" type="#_x0000_t202" style="position:absolute;margin-left:42pt;margin-top:362.65pt;width:120.8pt;height:42.6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">
                <v:textbox>
                  <w:txbxContent>
                    <w:p w:rsidR="00960F8B" w:rsidRDefault="00960F8B">
                      <w:r>
                        <w:t>Vie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4032885</wp:posOffset>
                </wp:positionV>
                <wp:extent cx="3943350" cy="1257300"/>
                <wp:effectExtent l="28575" t="32385" r="28575" b="34290"/>
                <wp:wrapNone/>
                <wp:docPr id="134" name="Rectangl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33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1" o:spid="_x0000_s1026" style="position:absolute;margin-left:3.75pt;margin-top:317.55pt;width:310.5pt;height:9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" strokeweight="4.5pt">
                <v:stroke linestyle="thickThin"/>
              </v:rect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2503805</wp:posOffset>
                </wp:positionH>
                <wp:positionV relativeFrom="paragraph">
                  <wp:posOffset>4857115</wp:posOffset>
                </wp:positionV>
                <wp:extent cx="1202690" cy="371475"/>
                <wp:effectExtent l="0" t="0" r="0" b="635"/>
                <wp:wrapNone/>
                <wp:docPr id="133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69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>Calle</w:t>
                            </w:r>
                            <w:proofErr w:type="spellEnd"/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 xml:space="preserve"> real 45.</w:t>
                            </w:r>
                            <w:proofErr w:type="gramEnd"/>
                          </w:p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  <w:smartTag w:uri="urn:schemas-microsoft-com:office:smarttags" w:element="State">
                              <w:smartTag w:uri="urn:schemas-microsoft-com:office:smarttags" w:element="place">
                                <w:r>
                                  <w:rPr>
                                    <w:rFonts w:ascii="Book Antiqua" w:hAnsi="Book Antiqua"/>
                                    <w:sz w:val="16"/>
                                    <w:szCs w:val="16"/>
                                  </w:rPr>
                                  <w:t>Madrid</w:t>
                                </w:r>
                              </w:smartTag>
                            </w:smartTag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 xml:space="preserve"> 28052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2" o:spid="_x0000_s1052" type="#_x0000_t202" style="position:absolute;margin-left:197.15pt;margin-top:382.45pt;width:94.7pt;height:29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" stroked="f">
                <v:textbox>
                  <w:txbxContent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Calle</w:t>
                      </w:r>
                      <w:proofErr w:type="spellEnd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 xml:space="preserve"> real 45.</w:t>
                      </w:r>
                      <w:proofErr w:type="gramEnd"/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smartTag w:uri="urn:schemas-microsoft-com:office:smarttags" w:element="State">
                        <w:smartTag w:uri="urn:schemas-microsoft-com:office:smarttags" w:element="place">
                          <w:r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Madrid</w:t>
                          </w:r>
                        </w:smartTag>
                      </w:smartTag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 xml:space="preserve"> 28052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332105</wp:posOffset>
                </wp:positionH>
                <wp:positionV relativeFrom="paragraph">
                  <wp:posOffset>4879975</wp:posOffset>
                </wp:positionV>
                <wp:extent cx="1202690" cy="371475"/>
                <wp:effectExtent l="0" t="3175" r="0" b="0"/>
                <wp:wrapNone/>
                <wp:docPr id="132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69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Pr="00C00D7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00D7B"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  <w:t>Viernes, 22 de junio</w:t>
                            </w:r>
                          </w:p>
                          <w:p w:rsidR="00960F8B" w:rsidRPr="00C00D7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00D7B">
                              <w:rPr>
                                <w:rFonts w:ascii="Book Antiqua" w:hAnsi="Book Antiqua"/>
                                <w:sz w:val="16"/>
                                <w:szCs w:val="16"/>
                                <w:lang w:val="es-ES"/>
                              </w:rPr>
                              <w:t>7 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3" o:spid="_x0000_s1053" type="#_x0000_t202" style="position:absolute;margin-left:26.15pt;margin-top:384.25pt;width:94.7pt;height:29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" stroked="f">
                <v:textbox>
                  <w:txbxContent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Viernes</w:t>
                      </w:r>
                      <w:proofErr w:type="spellEnd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 xml:space="preserve">, 22 de </w:t>
                      </w:r>
                      <w:proofErr w:type="spellStart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junio</w:t>
                      </w:r>
                      <w:proofErr w:type="spellEnd"/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7 p.m.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4860925</wp:posOffset>
                </wp:positionV>
                <wp:extent cx="840105" cy="400050"/>
                <wp:effectExtent l="0" t="3175" r="0" b="0"/>
                <wp:wrapNone/>
                <wp:docPr id="131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</w:rPr>
                              <w:t>Precio</w:t>
                            </w:r>
                          </w:p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5€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4" o:spid="_x0000_s1054" type="#_x0000_t202" style="position:absolute;margin-left:119.2pt;margin-top:382.75pt;width:66.15pt;height:31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" stroked="f">
                <v:textbox>
                  <w:txbxContent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  <w:t>Precio</w:t>
                      </w:r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5€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4067175</wp:posOffset>
                </wp:positionV>
                <wp:extent cx="342900" cy="1180465"/>
                <wp:effectExtent l="0" t="0" r="0" b="635"/>
                <wp:wrapNone/>
                <wp:docPr id="130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</w:pPr>
                            <w:proofErr w:type="spellStart"/>
                            <w:r>
                              <w:t>Invitación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para</w:t>
                            </w:r>
                            <w:proofErr w:type="spellEnd"/>
                            <w:r>
                              <w:t xml:space="preserve"> 1 persona</w:t>
                            </w:r>
                          </w:p>
                        </w:txbxContent>
                      </wps:txbx>
                      <wps:bodyPr rot="0" vert="vert270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5" o:spid="_x0000_s1055" type="#_x0000_t202" style="position:absolute;margin-left:6pt;margin-top:320.25pt;width:27pt;height:92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" stroked="f">
                <v:textbox style="layout-flow:vertical;mso-layout-flow-alt:bottom-to-top" inset=",0,,0">
                  <w:txbxContent>
                    <w:p w:rsidR="00960F8B" w:rsidRDefault="00960F8B">
                      <w:pPr>
                        <w:jc w:val="center"/>
                      </w:pPr>
                      <w:proofErr w:type="spellStart"/>
                      <w:r>
                        <w:t>Invitación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para</w:t>
                      </w:r>
                      <w:proofErr w:type="spellEnd"/>
                      <w:r>
                        <w:t xml:space="preserve"> 1 persona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4080510</wp:posOffset>
                </wp:positionV>
                <wp:extent cx="3276600" cy="819150"/>
                <wp:effectExtent l="0" t="3810" r="0" b="0"/>
                <wp:wrapNone/>
                <wp:docPr id="129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Pr="009110F8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9110F8"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  <w:t>Invitación al</w:t>
                            </w:r>
                          </w:p>
                          <w:p w:rsidR="00960F8B" w:rsidRPr="009110F8" w:rsidRDefault="00960F8B">
                            <w:pPr>
                              <w:jc w:val="center"/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Wingdings 2" w:hAnsi="Wingdings 2"/>
                              </w:rPr>
                              <w:t></w:t>
                            </w:r>
                            <w:r w:rsidRPr="009110F8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 w:rsidRPr="009110F8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>Concierto benéfico en el Teatro Central</w:t>
                            </w:r>
                            <w:r w:rsidRPr="009110F8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Wingdings 2" w:hAnsi="Wingdings 2"/>
                              </w:rPr>
                              <w:t></w:t>
                            </w:r>
                          </w:p>
                          <w:p w:rsidR="00960F8B" w:rsidRPr="00C00D7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00D7B">
                              <w:rPr>
                                <w:rFonts w:ascii="Book Antiqua" w:hAnsi="Book Antiqua"/>
                                <w:caps/>
                                <w:sz w:val="16"/>
                                <w:szCs w:val="16"/>
                                <w:lang w:val="es-ES"/>
                              </w:rPr>
                              <w:t>a cargo de</w:t>
                            </w:r>
                          </w:p>
                          <w:p w:rsidR="00960F8B" w:rsidRPr="00C00D7B" w:rsidRDefault="00960F8B">
                            <w:pPr>
                              <w:jc w:val="center"/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Wingdings 2" w:hAnsi="Wingdings 2"/>
                              </w:rPr>
                              <w:t></w:t>
                            </w:r>
                            <w:r w:rsidRPr="00C00D7B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00D7B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>Mikael</w:t>
                            </w:r>
                            <w:proofErr w:type="spellEnd"/>
                            <w:r w:rsidRPr="00C00D7B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00D7B">
                              <w:rPr>
                                <w:rFonts w:ascii="Monotype Corsiva" w:hAnsi="Monotype Corsiva"/>
                                <w:sz w:val="30"/>
                                <w:szCs w:val="30"/>
                                <w:lang w:val="es-ES"/>
                              </w:rPr>
                              <w:t>Sandberg</w:t>
                            </w:r>
                            <w:proofErr w:type="spellEnd"/>
                            <w:r w:rsidRPr="00C00D7B">
                              <w:rPr>
                                <w:rFonts w:ascii="Monotype Corsiva" w:hAnsi="Monotype Corsiva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Wingdings 2" w:hAnsi="Wingdings 2"/>
                              </w:rPr>
                              <w:t>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6" o:spid="_x0000_s1056" type="#_x0000_t202" style="position:absolute;margin-left:28.5pt;margin-top:321.3pt;width:258pt;height:6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oE6iAIAABs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" stroked="f">
                <v:textbox>
                  <w:txbxContent>
                    <w:p w:rsidR="00960F8B" w:rsidRPr="009110F8" w:rsidRDefault="00960F8B">
                      <w:pPr>
                        <w:jc w:val="center"/>
                        <w:rPr>
                          <w:rFonts w:ascii="Book Antiqua" w:hAnsi="Book Antiqua"/>
                          <w:caps/>
                          <w:sz w:val="16"/>
                          <w:szCs w:val="16"/>
                          <w:lang w:val="es-ES"/>
                        </w:rPr>
                      </w:pPr>
                      <w:r w:rsidRPr="009110F8">
                        <w:rPr>
                          <w:rFonts w:ascii="Book Antiqua" w:hAnsi="Book Antiqua"/>
                          <w:caps/>
                          <w:sz w:val="16"/>
                          <w:szCs w:val="16"/>
                          <w:lang w:val="es-ES"/>
                        </w:rPr>
                        <w:t>Invitación al</w:t>
                      </w:r>
                    </w:p>
                    <w:p w:rsidR="00960F8B" w:rsidRPr="009110F8" w:rsidRDefault="00960F8B">
                      <w:pPr>
                        <w:jc w:val="center"/>
                        <w:rPr>
                          <w:rFonts w:ascii="Monotype Corsiva" w:hAnsi="Monotype Corsiva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="Wingdings 2" w:hAnsi="Wingdings 2"/>
                        </w:rPr>
                        <w:t></w:t>
                      </w:r>
                      <w:r w:rsidRPr="009110F8">
                        <w:rPr>
                          <w:rFonts w:ascii="Monotype Corsiva" w:hAnsi="Monotype Corsiva"/>
                          <w:sz w:val="32"/>
                          <w:szCs w:val="32"/>
                          <w:lang w:val="es-ES"/>
                        </w:rPr>
                        <w:t xml:space="preserve"> </w:t>
                      </w:r>
                      <w:r w:rsidRPr="009110F8">
                        <w:rPr>
                          <w:rFonts w:ascii="Monotype Corsiva" w:hAnsi="Monotype Corsiva"/>
                          <w:sz w:val="30"/>
                          <w:szCs w:val="30"/>
                          <w:lang w:val="es-ES"/>
                        </w:rPr>
                        <w:t>Concierto benéfico en el Teatro Central</w:t>
                      </w:r>
                      <w:r w:rsidRPr="009110F8">
                        <w:rPr>
                          <w:rFonts w:ascii="Monotype Corsiva" w:hAnsi="Monotype Corsiva"/>
                          <w:sz w:val="32"/>
                          <w:szCs w:val="32"/>
                          <w:lang w:val="es-ES"/>
                        </w:rPr>
                        <w:t xml:space="preserve"> </w:t>
                      </w:r>
                      <w:r>
                        <w:rPr>
                          <w:rFonts w:ascii="Wingdings 2" w:hAnsi="Wingdings 2"/>
                        </w:rPr>
                        <w:t></w:t>
                      </w:r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Book Antiqua" w:hAnsi="Book Antiqua"/>
                          <w:caps/>
                          <w:sz w:val="16"/>
                          <w:szCs w:val="16"/>
                        </w:rPr>
                        <w:t>a cargo de</w:t>
                      </w:r>
                    </w:p>
                    <w:p w:rsidR="00960F8B" w:rsidRDefault="00960F8B">
                      <w:pPr>
                        <w:jc w:val="center"/>
                        <w:rPr>
                          <w:rFonts w:ascii="Monotype Corsiva" w:hAnsi="Monotype Corsiva"/>
                          <w:sz w:val="32"/>
                          <w:szCs w:val="32"/>
                        </w:rPr>
                      </w:pPr>
                      <w:r>
                        <w:rPr>
                          <w:rFonts w:ascii="Wingdings 2" w:hAnsi="Wingdings 2"/>
                        </w:rPr>
                        <w:t></w:t>
                      </w:r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 xml:space="preserve"> </w:t>
                      </w:r>
                      <w:r w:rsidRPr="009110F8">
                        <w:rPr>
                          <w:rFonts w:ascii="Monotype Corsiva" w:hAnsi="Monotype Corsiva"/>
                          <w:sz w:val="30"/>
                          <w:szCs w:val="30"/>
                        </w:rPr>
                        <w:t>Mikael Sandberg</w:t>
                      </w:r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Wingdings 2" w:hAnsi="Wingdings 2"/>
                        </w:rPr>
                        <w:t>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4095750</wp:posOffset>
                </wp:positionV>
                <wp:extent cx="342900" cy="1152525"/>
                <wp:effectExtent l="0" t="0" r="0" b="0"/>
                <wp:wrapNone/>
                <wp:docPr id="128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</w:pPr>
                            <w:proofErr w:type="spellStart"/>
                            <w:r>
                              <w:t>Invitación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para</w:t>
                            </w:r>
                            <w:proofErr w:type="spellEnd"/>
                            <w:r>
                              <w:t xml:space="preserve"> 1 persona</w:t>
                            </w:r>
                          </w:p>
                        </w:txbxContent>
                      </wps:txbx>
                      <wps:bodyPr rot="0" vert="vert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7" o:spid="_x0000_s1057" type="#_x0000_t202" style="position:absolute;margin-left:284.25pt;margin-top:322.5pt;width:27pt;height:90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" stroked="f">
                <v:textbox style="layout-flow:vertical" inset=",0,,0">
                  <w:txbxContent>
                    <w:p w:rsidR="00960F8B" w:rsidRDefault="00960F8B">
                      <w:pPr>
                        <w:jc w:val="center"/>
                      </w:pPr>
                      <w:proofErr w:type="spellStart"/>
                      <w:r>
                        <w:t>Invitación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para</w:t>
                      </w:r>
                      <w:proofErr w:type="spellEnd"/>
                      <w:r>
                        <w:t xml:space="preserve"> 1 persona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3594100</wp:posOffset>
                </wp:positionV>
                <wp:extent cx="1037590" cy="210820"/>
                <wp:effectExtent l="9525" t="12700" r="10160" b="5080"/>
                <wp:wrapNone/>
                <wp:docPr id="63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F8B" w:rsidRDefault="00960F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8" o:spid="_x0000_s1058" type="#_x0000_t202" style="position:absolute;margin-left:42pt;margin-top:283pt;width:81.7pt;height:16.6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">
                <v:textbox>
                  <w:txbxContent>
                    <w:p w:rsidR="00960F8B" w:rsidRDefault="00960F8B"/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581660</wp:posOffset>
                </wp:positionH>
                <wp:positionV relativeFrom="paragraph">
                  <wp:posOffset>3519170</wp:posOffset>
                </wp:positionV>
                <wp:extent cx="857250" cy="303530"/>
                <wp:effectExtent l="10160" t="13970" r="8890" b="6350"/>
                <wp:wrapNone/>
                <wp:docPr id="62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F8B" w:rsidRDefault="00960F8B">
                            <w:proofErr w:type="spellStart"/>
                            <w:r>
                              <w:t>Viernes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9" o:spid="_x0000_s1059" type="#_x0000_t202" style="position:absolute;margin-left:45.8pt;margin-top:277.1pt;width:67.5pt;height:23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">
                <v:textbox>
                  <w:txbxContent>
                    <w:p w:rsidR="00960F8B" w:rsidRDefault="00960F8B">
                      <w:proofErr w:type="spellStart"/>
                      <w:r>
                        <w:t>Viernes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3272155</wp:posOffset>
                </wp:positionV>
                <wp:extent cx="1534160" cy="541655"/>
                <wp:effectExtent l="9525" t="5080" r="8890" b="5715"/>
                <wp:wrapNone/>
                <wp:docPr id="61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541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F8B" w:rsidRDefault="00960F8B">
                            <w:r>
                              <w:t>Vie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0" o:spid="_x0000_s1060" type="#_x0000_t202" style="position:absolute;margin-left:42pt;margin-top:257.65pt;width:120.8pt;height:42.6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">
                <v:textbox>
                  <w:txbxContent>
                    <w:p w:rsidR="00960F8B" w:rsidRDefault="00960F8B">
                      <w:r>
                        <w:t>Vie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2699385</wp:posOffset>
                </wp:positionV>
                <wp:extent cx="3943350" cy="1257300"/>
                <wp:effectExtent l="28575" t="32385" r="28575" b="34290"/>
                <wp:wrapNone/>
                <wp:docPr id="60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33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1" o:spid="_x0000_s1026" style="position:absolute;margin-left:3.75pt;margin-top:212.55pt;width:310.5pt;height:9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" strokeweight="4.5pt">
                <v:stroke linestyle="thickThin"/>
              </v:rect>
            </w:pict>
          </mc:Fallback>
        </mc:AlternateContent>
      </w:r>
      <w:r>
        <w:rPr>
          <w:noProof/>
          <w:lang w:val="es-ES" w:bidi="ar-SA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2503805</wp:posOffset>
                </wp:positionH>
                <wp:positionV relativeFrom="paragraph">
                  <wp:posOffset>3523615</wp:posOffset>
                </wp:positionV>
                <wp:extent cx="1202690" cy="371475"/>
                <wp:effectExtent l="0" t="0" r="0" b="635"/>
                <wp:wrapNone/>
                <wp:docPr id="59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69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>Calle</w:t>
                            </w:r>
                            <w:proofErr w:type="spellEnd"/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 xml:space="preserve"> real 45.</w:t>
                            </w:r>
                          </w:p>
                          <w:p w:rsidR="00960F8B" w:rsidRDefault="00960F8B">
                            <w:pPr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  <w:smartTag w:uri="urn:schemas-microsoft-com:office:smarttags" w:element="State">
                              <w:smartTag w:uri="urn:schemas-microsoft-com:office:smarttags" w:element="place">
                                <w:r>
                                  <w:rPr>
                                    <w:rFonts w:ascii="Book Antiqua" w:hAnsi="Book Antiqua"/>
                                    <w:sz w:val="16"/>
                                    <w:szCs w:val="16"/>
                                  </w:rPr>
                                  <w:t>Madrid</w:t>
                                </w:r>
                              </w:smartTag>
                            </w:smartTag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 xml:space="preserve"> 28052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061" type="#_x0000_t202" style="position:absolute;margin-left:197.15pt;margin-top:277.45pt;width:94.7pt;height:29.2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KbMhwIAABo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" stroked="f">
                <v:textbox>
                  <w:txbxContent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>Calle</w:t>
                      </w:r>
                      <w:proofErr w:type="spellEnd"/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 xml:space="preserve"> real 45.</w:t>
                      </w:r>
                      <w:proofErr w:type="gramEnd"/>
                    </w:p>
                    <w:p w:rsidR="00960F8B" w:rsidRDefault="00960F8B">
                      <w:pPr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smartTag w:uri="urn:schemas-microsoft-com:office:smarttags" w:element="State">
                        <w:smartTag w:uri="urn:schemas-microsoft-com:office:smarttags" w:element="place">
                          <w:r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Madrid</w:t>
                          </w:r>
                        </w:smartTag>
                      </w:smartTag>
                      <w:r>
                        <w:rPr>
                          <w:rFonts w:ascii="Book Antiqua" w:hAnsi="Book Antiqua"/>
                          <w:sz w:val="16"/>
                          <w:szCs w:val="16"/>
                        </w:rPr>
                        <w:t xml:space="preserve"> 28052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bidi="ar-SA"/>
        </w:rPr>
        <mc:AlternateContent>
          <mc:Choice Requires="wpc">
            <w:drawing>
              <wp:inline distT="0" distB="0" distL="0" distR="0">
                <wp:extent cx="8239125" cy="5280660"/>
                <wp:effectExtent l="0" t="0" r="9525" b="0"/>
                <wp:docPr id="156" name="Lienzo 1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932815"/>
                            <a:ext cx="1037590" cy="2108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562610" y="857885"/>
                            <a:ext cx="857250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>
                              <w:proofErr w:type="spellStart"/>
                              <w:r>
                                <w:t>Viernes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610870"/>
                            <a:ext cx="1534160" cy="541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>
                              <w:r>
                                <w:t>Vie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2484755" y="862330"/>
                            <a:ext cx="120269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>Calle</w:t>
                              </w:r>
                              <w:proofErr w:type="spellEnd"/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 xml:space="preserve"> real 45.</w:t>
                              </w:r>
                            </w:p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</w:pPr>
                              <w:smartTag w:uri="urn:schemas-microsoft-com:office:smarttags" w:element="State">
                                <w:smartTag w:uri="urn:schemas-microsoft-com:office:smarttags" w:element="place">
                                  <w:r>
                                    <w:rPr>
                                      <w:rFonts w:ascii="Book Antiqua" w:hAnsi="Book Antiqua"/>
                                      <w:sz w:val="16"/>
                                      <w:szCs w:val="16"/>
                                    </w:rPr>
                                    <w:t>Madrid</w:t>
                                  </w:r>
                                </w:smartTag>
                              </w:smartTag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 xml:space="preserve"> 28052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313055" y="885190"/>
                            <a:ext cx="120269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  <w:t>Viernes, 22 de junio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  <w:t>7 p.m.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1494790" y="866140"/>
                            <a:ext cx="840105" cy="40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</w:rPr>
                                <w:t>Precio</w:t>
                              </w:r>
                            </w:p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  <w:t>5€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72390"/>
                            <a:ext cx="342900" cy="11804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</w:pPr>
                              <w:proofErr w:type="spellStart"/>
                              <w:r>
                                <w:t>Invitación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para</w:t>
                              </w:r>
                              <w:proofErr w:type="spellEnd"/>
                              <w:r>
                                <w:t xml:space="preserve"> 1 persona</w:t>
                              </w:r>
                            </w:p>
                          </w:txbxContent>
                        </wps:txbx>
                        <wps:bodyPr rot="0" vert="vert270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8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85725"/>
                            <a:ext cx="3276600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Pr="009110F8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9110F8"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  <w:t>Invitación al</w:t>
                              </w:r>
                            </w:p>
                            <w:p w:rsidR="00960F8B" w:rsidRPr="009110F8" w:rsidRDefault="00960F8B">
                              <w:pPr>
                                <w:jc w:val="center"/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</w:rPr>
                                <w:t>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Concierto benéfico en el Teatro Central </w:t>
                              </w:r>
                              <w:r>
                                <w:rPr>
                                  <w:rFonts w:ascii="Wingdings 2" w:hAnsi="Wingdings 2"/>
                                </w:rPr>
                                <w:t>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  <w:t>a cargo de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</w:rPr>
                                <w:t></w:t>
                              </w:r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>Mikael</w:t>
                              </w:r>
                              <w:proofErr w:type="spellEnd"/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>Sandberg</w:t>
                              </w:r>
                              <w:proofErr w:type="spellEnd"/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 2" w:hAnsi="Wingdings 2"/>
                                </w:rPr>
                                <w:t>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3590925" y="100965"/>
                            <a:ext cx="342900" cy="1152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</w:pPr>
                              <w:proofErr w:type="spellStart"/>
                              <w:r>
                                <w:t>Invitación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para</w:t>
                              </w:r>
                              <w:proofErr w:type="spellEnd"/>
                              <w:r>
                                <w:t xml:space="preserve"> 1 persona</w:t>
                              </w:r>
                            </w:p>
                          </w:txbxContent>
                        </wps:txbx>
                        <wps:bodyPr rot="0" vert="vert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10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2266315"/>
                            <a:ext cx="1037590" cy="2108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562610" y="2191385"/>
                            <a:ext cx="857250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>
                              <w:proofErr w:type="spellStart"/>
                              <w:r>
                                <w:t>Viernes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1944370"/>
                            <a:ext cx="1534160" cy="541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>
                              <w:r>
                                <w:t>Vie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2484755" y="2195830"/>
                            <a:ext cx="120269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>Calle</w:t>
                              </w:r>
                              <w:proofErr w:type="spellEnd"/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 xml:space="preserve"> real 45.</w:t>
                              </w:r>
                            </w:p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</w:pPr>
                              <w:smartTag w:uri="urn:schemas-microsoft-com:office:smarttags" w:element="State">
                                <w:smartTag w:uri="urn:schemas-microsoft-com:office:smarttags" w:element="place">
                                  <w:r>
                                    <w:rPr>
                                      <w:rFonts w:ascii="Book Antiqua" w:hAnsi="Book Antiqua"/>
                                      <w:sz w:val="16"/>
                                      <w:szCs w:val="16"/>
                                    </w:rPr>
                                    <w:t>Madrid</w:t>
                                  </w:r>
                                </w:smartTag>
                              </w:smartTag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 xml:space="preserve"> 28052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313055" y="2218690"/>
                            <a:ext cx="120269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  <w:t>Viernes, 22 de junio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  <w:t>7 p.m.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494790" y="2199640"/>
                            <a:ext cx="840105" cy="40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</w:rPr>
                                <w:t>Precio</w:t>
                              </w:r>
                            </w:p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  <w:t>5€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1405890"/>
                            <a:ext cx="342900" cy="11804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</w:pPr>
                              <w:proofErr w:type="spellStart"/>
                              <w:r>
                                <w:t>Invitación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para</w:t>
                              </w:r>
                              <w:proofErr w:type="spellEnd"/>
                              <w:r>
                                <w:t xml:space="preserve"> 1 persona</w:t>
                              </w:r>
                            </w:p>
                          </w:txbxContent>
                        </wps:txbx>
                        <wps:bodyPr rot="0" vert="vert270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17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1419225"/>
                            <a:ext cx="3276600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Pr="009110F8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9110F8"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  <w:t>Invitación al</w:t>
                              </w:r>
                            </w:p>
                            <w:p w:rsidR="00960F8B" w:rsidRPr="009110F8" w:rsidRDefault="00960F8B">
                              <w:pPr>
                                <w:jc w:val="center"/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</w:rPr>
                                <w:t>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Concierto benéfico en el Teatro Central </w:t>
                              </w:r>
                              <w:r>
                                <w:rPr>
                                  <w:rFonts w:ascii="Wingdings 2" w:hAnsi="Wingdings 2"/>
                                </w:rPr>
                                <w:t>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  <w:t>a cargo de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</w:rPr>
                                <w:t></w:t>
                              </w:r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>Mikael</w:t>
                              </w:r>
                              <w:proofErr w:type="spellEnd"/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>Sandberg</w:t>
                              </w:r>
                              <w:proofErr w:type="spellEnd"/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 2" w:hAnsi="Wingdings 2"/>
                                </w:rPr>
                                <w:t>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3590925" y="1434465"/>
                            <a:ext cx="342900" cy="1152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</w:pPr>
                              <w:proofErr w:type="spellStart"/>
                              <w:r>
                                <w:t>Invitación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para</w:t>
                              </w:r>
                              <w:proofErr w:type="spellEnd"/>
                              <w:r>
                                <w:t xml:space="preserve"> 1 persona</w:t>
                              </w:r>
                            </w:p>
                          </w:txbxContent>
                        </wps:txbx>
                        <wps:bodyPr rot="0" vert="vert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19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533400" y="932815"/>
                            <a:ext cx="1037590" cy="2108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581660" y="857885"/>
                            <a:ext cx="857250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>
                              <w:proofErr w:type="spellStart"/>
                              <w:r>
                                <w:t>Viernes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533400" y="610870"/>
                            <a:ext cx="1534160" cy="541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>
                              <w:r>
                                <w:t>Vie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47625" y="38100"/>
                            <a:ext cx="3943350" cy="1257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ckTh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02"/>
                        <wps:cNvSpPr txBox="1">
                          <a:spLocks noChangeArrowheads="1"/>
                        </wps:cNvSpPr>
                        <wps:spPr bwMode="auto">
                          <a:xfrm>
                            <a:off x="2503805" y="884555"/>
                            <a:ext cx="1200785" cy="337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</w:pP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332105" y="885190"/>
                            <a:ext cx="1306195" cy="3790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Pr="00C00D7B" w:rsidRDefault="00C00D7B" w:rsidP="00821FEA">
                              <w:pPr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  <w:t>22 diciembre 2</w:t>
                              </w:r>
                              <w:r w:rsidR="00821FEA"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  <w:t>016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04"/>
                        <wps:cNvSpPr txBox="1">
                          <a:spLocks noChangeArrowheads="1"/>
                        </wps:cNvSpPr>
                        <wps:spPr bwMode="auto">
                          <a:xfrm>
                            <a:off x="1513840" y="842645"/>
                            <a:ext cx="838835" cy="4083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</w:rPr>
                                <w:t>Precio</w:t>
                              </w:r>
                            </w:p>
                            <w:p w:rsidR="00960F8B" w:rsidRDefault="00FB63BE">
                              <w:pPr>
                                <w:jc w:val="center"/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  <w:t>2</w:t>
                              </w:r>
                              <w:r w:rsidR="00960F8B"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  <w:t>€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72390"/>
                            <a:ext cx="342900" cy="11804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Pr="00FB63BE" w:rsidRDefault="00FB63BE">
                              <w:pPr>
                                <w:jc w:val="center"/>
                                <w:rPr>
                                  <w:lang w:val="es-ES"/>
                                </w:rPr>
                              </w:pPr>
                              <w:r>
                                <w:rPr>
                                  <w:lang w:val="es-E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vert270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27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361950" y="85725"/>
                            <a:ext cx="3276600" cy="8013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D7B" w:rsidRPr="00C00D7B" w:rsidRDefault="00960F8B">
                              <w:pPr>
                                <w:jc w:val="center"/>
                                <w:rPr>
                                  <w:rFonts w:ascii="Wingdings 2" w:hAnsi="Wingdings 2"/>
                                  <w:lang w:val="es-ES"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</w:rPr>
                                <w:t>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r w:rsidR="00FB63BE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>Cesta Ecológica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</w:p>
                            <w:p w:rsidR="00960F8B" w:rsidRPr="00C00D7B" w:rsidRDefault="008F0455">
                              <w:pPr>
                                <w:jc w:val="center"/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  <w:t xml:space="preserve"> Baj</w:t>
                              </w:r>
                              <w:r w:rsidR="00FB63BE" w:rsidRPr="00C00D7B"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  <w:t>o el Asfalto está la huerta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</w:rPr>
                                <w:t></w:t>
                              </w:r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proofErr w:type="gramStart"/>
                              <w:r w:rsidR="00FB63BE" w:rsidRPr="00C00D7B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>cooperativa</w:t>
                              </w:r>
                              <w:proofErr w:type="gramEnd"/>
                              <w:r w:rsidR="00FB63BE" w:rsidRPr="00C00D7B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 xml:space="preserve"> agroecológica</w:t>
                              </w:r>
                              <w:r w:rsidR="008F0455" w:rsidRPr="00C00D7B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 2" w:hAnsi="Wingdings 2"/>
                                </w:rPr>
                                <w:t>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3609975" y="100965"/>
                            <a:ext cx="342900" cy="1152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vert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29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533400" y="2266315"/>
                            <a:ext cx="1037590" cy="2108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581660" y="2191385"/>
                            <a:ext cx="857250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>
                              <w:proofErr w:type="spellStart"/>
                              <w:r>
                                <w:t>Viernes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533400" y="1944370"/>
                            <a:ext cx="1534160" cy="541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>
                              <w:r>
                                <w:t>Vie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47625" y="1371600"/>
                            <a:ext cx="3943350" cy="1257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ckTh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2503805" y="2195830"/>
                            <a:ext cx="120269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>Calle</w:t>
                              </w:r>
                              <w:proofErr w:type="spellEnd"/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 xml:space="preserve"> real 45.</w:t>
                              </w:r>
                              <w:proofErr w:type="gramEnd"/>
                            </w:p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</w:pPr>
                              <w:smartTag w:uri="urn:schemas-microsoft-com:office:smarttags" w:element="State">
                                <w:smartTag w:uri="urn:schemas-microsoft-com:office:smarttags" w:element="place">
                                  <w:r>
                                    <w:rPr>
                                      <w:rFonts w:ascii="Book Antiqua" w:hAnsi="Book Antiqua"/>
                                      <w:sz w:val="16"/>
                                      <w:szCs w:val="16"/>
                                    </w:rPr>
                                    <w:t>Madrid</w:t>
                                  </w:r>
                                </w:smartTag>
                              </w:smartTag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 xml:space="preserve"> 28052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332105" y="2218690"/>
                            <a:ext cx="120269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  <w:t>Viernes, 22 de junio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  <w:t>7 p.m.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1513840" y="2199640"/>
                            <a:ext cx="840105" cy="40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</w:rPr>
                                <w:t>Precio</w:t>
                              </w:r>
                            </w:p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  <w:t>5€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1405890"/>
                            <a:ext cx="342900" cy="11804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</w:pPr>
                              <w:proofErr w:type="spellStart"/>
                              <w:r>
                                <w:t>Invitación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para</w:t>
                              </w:r>
                              <w:proofErr w:type="spellEnd"/>
                              <w:r>
                                <w:t xml:space="preserve"> 1 persona</w:t>
                              </w:r>
                            </w:p>
                          </w:txbxContent>
                        </wps:txbx>
                        <wps:bodyPr rot="0" vert="vert270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37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361950" y="1419225"/>
                            <a:ext cx="3276600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Pr="009110F8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9110F8"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  <w:t>Invitación al</w:t>
                              </w:r>
                            </w:p>
                            <w:p w:rsidR="00960F8B" w:rsidRPr="009110F8" w:rsidRDefault="00960F8B">
                              <w:pPr>
                                <w:jc w:val="center"/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</w:rPr>
                                <w:t>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>Concierto benéfico en el Teatro Central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 2" w:hAnsi="Wingdings 2"/>
                                </w:rPr>
                                <w:t>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  <w:t>a cargo de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</w:rPr>
                                <w:t></w:t>
                              </w:r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C00D7B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>Mikael</w:t>
                              </w:r>
                              <w:proofErr w:type="spellEnd"/>
                              <w:r w:rsidRPr="00C00D7B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C00D7B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>Sandberg</w:t>
                              </w:r>
                              <w:proofErr w:type="spellEnd"/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 2" w:hAnsi="Wingdings 2"/>
                                </w:rPr>
                                <w:t>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3609975" y="1434465"/>
                            <a:ext cx="342900" cy="1152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</w:pPr>
                              <w:proofErr w:type="spellStart"/>
                              <w:r>
                                <w:t>Invitación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para</w:t>
                              </w:r>
                              <w:proofErr w:type="spellEnd"/>
                              <w:r>
                                <w:t xml:space="preserve"> 1 persona</w:t>
                              </w:r>
                            </w:p>
                          </w:txbxContent>
                        </wps:txbx>
                        <wps:bodyPr rot="0" vert="vert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39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4743450" y="929005"/>
                            <a:ext cx="1037590" cy="2108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281"/>
                        <wps:cNvSpPr txBox="1">
                          <a:spLocks noChangeArrowheads="1"/>
                        </wps:cNvSpPr>
                        <wps:spPr bwMode="auto">
                          <a:xfrm>
                            <a:off x="4791710" y="854075"/>
                            <a:ext cx="857250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>
                              <w:proofErr w:type="spellStart"/>
                              <w:r>
                                <w:t>Viernes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282"/>
                        <wps:cNvSpPr txBox="1">
                          <a:spLocks noChangeArrowheads="1"/>
                        </wps:cNvSpPr>
                        <wps:spPr bwMode="auto">
                          <a:xfrm>
                            <a:off x="4743450" y="607060"/>
                            <a:ext cx="1534160" cy="541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>
                              <w:r>
                                <w:t>Vie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4257675" y="34290"/>
                            <a:ext cx="3943350" cy="1257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ckTh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6713855" y="858520"/>
                            <a:ext cx="120269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>Calle</w:t>
                              </w:r>
                              <w:proofErr w:type="spellEnd"/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 xml:space="preserve"> real 45.</w:t>
                              </w:r>
                              <w:proofErr w:type="gramEnd"/>
                            </w:p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</w:pPr>
                              <w:smartTag w:uri="urn:schemas-microsoft-com:office:smarttags" w:element="State">
                                <w:smartTag w:uri="urn:schemas-microsoft-com:office:smarttags" w:element="place">
                                  <w:r>
                                    <w:rPr>
                                      <w:rFonts w:ascii="Book Antiqua" w:hAnsi="Book Antiqua"/>
                                      <w:sz w:val="16"/>
                                      <w:szCs w:val="16"/>
                                    </w:rPr>
                                    <w:t>Madrid</w:t>
                                  </w:r>
                                </w:smartTag>
                              </w:smartTag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 xml:space="preserve"> 28052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4542155" y="881380"/>
                            <a:ext cx="120269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  <w:t>Viernes, 22 de junio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  <w:t>7 p.m.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5723890" y="862330"/>
                            <a:ext cx="840105" cy="40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</w:rPr>
                                <w:t>Precio</w:t>
                              </w:r>
                            </w:p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  <w:t>5€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287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50" y="68580"/>
                            <a:ext cx="342900" cy="11804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</w:pPr>
                              <w:proofErr w:type="spellStart"/>
                              <w:r>
                                <w:t>Invitación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para</w:t>
                              </w:r>
                              <w:proofErr w:type="spellEnd"/>
                              <w:r>
                                <w:t xml:space="preserve"> 1 persona</w:t>
                              </w:r>
                            </w:p>
                          </w:txbxContent>
                        </wps:txbx>
                        <wps:bodyPr rot="0" vert="vert270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47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0" y="81915"/>
                            <a:ext cx="3276600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Pr="009110F8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9110F8"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  <w:t>Invitación al</w:t>
                              </w:r>
                            </w:p>
                            <w:p w:rsidR="00960F8B" w:rsidRPr="009110F8" w:rsidRDefault="00960F8B">
                              <w:pPr>
                                <w:jc w:val="center"/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</w:rPr>
                                <w:t>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>Concierto benéfico en el Teatro Central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 2" w:hAnsi="Wingdings 2"/>
                                </w:rPr>
                                <w:t>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  <w:t>a cargo de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</w:rPr>
                                <w:t></w:t>
                              </w:r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C00D7B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>Mikael</w:t>
                              </w:r>
                              <w:proofErr w:type="spellEnd"/>
                              <w:r w:rsidRPr="00C00D7B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C00D7B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>Sandberg</w:t>
                              </w:r>
                              <w:proofErr w:type="spellEnd"/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 2" w:hAnsi="Wingdings 2"/>
                                </w:rPr>
                                <w:t>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7820025" y="97155"/>
                            <a:ext cx="342900" cy="1152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</w:pPr>
                              <w:proofErr w:type="spellStart"/>
                              <w:r>
                                <w:t>Invitación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para</w:t>
                              </w:r>
                              <w:proofErr w:type="spellEnd"/>
                              <w:r>
                                <w:t xml:space="preserve"> 1 persona</w:t>
                              </w:r>
                            </w:p>
                          </w:txbxContent>
                        </wps:txbx>
                        <wps:bodyPr rot="0" vert="vert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49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4743450" y="2262505"/>
                            <a:ext cx="1037590" cy="2108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291"/>
                        <wps:cNvSpPr txBox="1">
                          <a:spLocks noChangeArrowheads="1"/>
                        </wps:cNvSpPr>
                        <wps:spPr bwMode="auto">
                          <a:xfrm>
                            <a:off x="4791710" y="2187575"/>
                            <a:ext cx="857250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>
                              <w:proofErr w:type="spellStart"/>
                              <w:r>
                                <w:t>Viernes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4743450" y="1940560"/>
                            <a:ext cx="1534160" cy="541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0F8B" w:rsidRDefault="00960F8B">
                              <w:r>
                                <w:t>Vie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4257675" y="1367790"/>
                            <a:ext cx="3943350" cy="1257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ckTh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6713855" y="2192020"/>
                            <a:ext cx="120269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>Calle</w:t>
                              </w:r>
                              <w:proofErr w:type="spellEnd"/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 xml:space="preserve"> real 45.</w:t>
                              </w:r>
                              <w:proofErr w:type="gramEnd"/>
                            </w:p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</w:pPr>
                              <w:smartTag w:uri="urn:schemas-microsoft-com:office:smarttags" w:element="State">
                                <w:smartTag w:uri="urn:schemas-microsoft-com:office:smarttags" w:element="place">
                                  <w:r>
                                    <w:rPr>
                                      <w:rFonts w:ascii="Book Antiqua" w:hAnsi="Book Antiqua"/>
                                      <w:sz w:val="16"/>
                                      <w:szCs w:val="16"/>
                                    </w:rPr>
                                    <w:t>Madrid</w:t>
                                  </w:r>
                                </w:smartTag>
                              </w:smartTag>
                              <w:r>
                                <w:rPr>
                                  <w:rFonts w:ascii="Book Antiqua" w:hAnsi="Book Antiqua"/>
                                  <w:sz w:val="16"/>
                                  <w:szCs w:val="16"/>
                                </w:rPr>
                                <w:t xml:space="preserve"> 28052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295"/>
                        <wps:cNvSpPr txBox="1">
                          <a:spLocks noChangeArrowheads="1"/>
                        </wps:cNvSpPr>
                        <wps:spPr bwMode="auto">
                          <a:xfrm>
                            <a:off x="4542155" y="2214880"/>
                            <a:ext cx="120269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  <w:t>Viernes, 22 de junio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sz w:val="16"/>
                                  <w:szCs w:val="16"/>
                                  <w:lang w:val="es-ES"/>
                                </w:rPr>
                                <w:t>7 p.m.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5723890" y="2195830"/>
                            <a:ext cx="840105" cy="40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</w:rPr>
                                <w:t>Precio</w:t>
                              </w:r>
                            </w:p>
                            <w:p w:rsidR="00960F8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  <w:t>5€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50" y="1402080"/>
                            <a:ext cx="342900" cy="11804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</w:pPr>
                              <w:proofErr w:type="spellStart"/>
                              <w:r>
                                <w:t>Invitación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para</w:t>
                              </w:r>
                              <w:proofErr w:type="spellEnd"/>
                              <w:r>
                                <w:t xml:space="preserve"> 1 persona</w:t>
                              </w:r>
                            </w:p>
                          </w:txbxContent>
                        </wps:txbx>
                        <wps:bodyPr rot="0" vert="vert270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5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0" y="1415415"/>
                            <a:ext cx="3276600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Pr="009110F8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9110F8"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  <w:t>Invitación al</w:t>
                              </w:r>
                            </w:p>
                            <w:p w:rsidR="00960F8B" w:rsidRPr="009110F8" w:rsidRDefault="00960F8B">
                              <w:pPr>
                                <w:jc w:val="center"/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</w:rPr>
                                <w:t>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>Concierto benéfico en el Teatro Central</w:t>
                              </w:r>
                              <w:r w:rsidRPr="009110F8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 2" w:hAnsi="Wingdings 2"/>
                                </w:rPr>
                                <w:t>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C00D7B">
                                <w:rPr>
                                  <w:rFonts w:ascii="Book Antiqua" w:hAnsi="Book Antiqua"/>
                                  <w:caps/>
                                  <w:sz w:val="16"/>
                                  <w:szCs w:val="16"/>
                                  <w:lang w:val="es-ES"/>
                                </w:rPr>
                                <w:t>a cargo de</w:t>
                              </w:r>
                            </w:p>
                            <w:p w:rsidR="00960F8B" w:rsidRPr="00C00D7B" w:rsidRDefault="00960F8B">
                              <w:pPr>
                                <w:jc w:val="center"/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</w:rPr>
                                <w:t></w:t>
                              </w:r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C00D7B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>Mikael</w:t>
                              </w:r>
                              <w:proofErr w:type="spellEnd"/>
                              <w:r w:rsidRPr="00C00D7B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C00D7B">
                                <w:rPr>
                                  <w:rFonts w:ascii="Monotype Corsiva" w:hAnsi="Monotype Corsiva"/>
                                  <w:sz w:val="30"/>
                                  <w:szCs w:val="30"/>
                                  <w:lang w:val="es-ES"/>
                                </w:rPr>
                                <w:t>Sandberg</w:t>
                              </w:r>
                              <w:proofErr w:type="spellEnd"/>
                              <w:r w:rsidRPr="00C00D7B">
                                <w:rPr>
                                  <w:rFonts w:ascii="Monotype Corsiva" w:hAnsi="Monotype Corsiva"/>
                                  <w:sz w:val="32"/>
                                  <w:szCs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 2" w:hAnsi="Wingdings 2"/>
                                </w:rPr>
                                <w:t>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7820025" y="1430655"/>
                            <a:ext cx="342900" cy="1152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0F8B" w:rsidRDefault="00960F8B">
                              <w:pPr>
                                <w:jc w:val="center"/>
                              </w:pPr>
                              <w:proofErr w:type="spellStart"/>
                              <w:r>
                                <w:t>Invitación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para</w:t>
                              </w:r>
                              <w:proofErr w:type="spellEnd"/>
                              <w:r>
                                <w:t xml:space="preserve"> 1 persona</w:t>
                              </w:r>
                            </w:p>
                          </w:txbxContent>
                        </wps:txbx>
                        <wps:bodyPr rot="0" vert="vert" wrap="square" lIns="91440" tIns="0" rIns="91440" bIns="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Lienzo 156" o:spid="_x0000_s1062" editas="canvas" style="width:648.75pt;height:415.8pt;mso-position-horizontal-relative:char;mso-position-vertical-relative:line" coordsize="82391,52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3" type="#_x0000_t75" style="position:absolute;width:82391;height:52806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8" o:spid="_x0000_s1064" type="#_x0000_t202" style="position:absolute;left:5143;top:9328;width:10376;height:2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4acEA&#10;AADaAAAADwAAAGRycy9kb3ducmV2LnhtbERPS2sCMRC+C/0PYQpexM22FWu3RpGCojdrpb0Om9kH&#10;3UzWJK7bf28Eoafh43vOfNmbRnTkfG1ZwVOSgiDOra65VHD8Wo9nIHxA1thYJgV/5GG5eBjMMdP2&#10;wp/UHUIpYgj7DBVUIbSZlD6vyKBPbEscucI6gyFCV0rt8BLDTSOf03QqDdYcGyps6aOi/PdwNgpm&#10;k23343cv++98WjRvYfTabU5OqeFjv3oHEagP/+K7e6vjfLi9crt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8uGnBAAAA2gAAAA8AAAAAAAAAAAAAAAAAmAIAAGRycy9kb3du&#10;cmV2LnhtbFBLBQYAAAAABAAEAPUAAACGAwAAAAA=&#10;">
                  <v:textbox>
                    <w:txbxContent>
                      <w:p w:rsidR="00960F8B" w:rsidRDefault="00960F8B"/>
                    </w:txbxContent>
                  </v:textbox>
                </v:shape>
                <v:shape id="Text Box 159" o:spid="_x0000_s1065" type="#_x0000_t202" style="position:absolute;left:5626;top:8578;width:8572;height:30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960F8B" w:rsidRDefault="00960F8B">
                        <w:proofErr w:type="spellStart"/>
                        <w:r>
                          <w:t>Viernes</w:t>
                        </w:r>
                        <w:proofErr w:type="spellEnd"/>
                      </w:p>
                    </w:txbxContent>
                  </v:textbox>
                </v:shape>
                <v:shape id="Text Box 160" o:spid="_x0000_s1066" type="#_x0000_t202" style="position:absolute;left:5143;top:6108;width:15342;height:5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<v:textbox>
                    <w:txbxContent>
                      <w:p w:rsidR="00960F8B" w:rsidRDefault="00960F8B">
                        <w:r>
                          <w:t>Vie</w:t>
                        </w:r>
                      </w:p>
                    </w:txbxContent>
                  </v:textbox>
                </v:shape>
                <v:shape id="Text Box 162" o:spid="_x0000_s1067" type="#_x0000_t202" style="position:absolute;left:24847;top:8623;width:12027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wV8MA&#10;AADaAAAADwAAAGRycy9kb3ducmV2LnhtbESP0WrCQBRE34X+w3ILvkizqWhso5tQCy2+mvoBN9lr&#10;EszeDdnVxL/vFgo+DjNzhtnlk+nEjQbXWlbwGsUgiCurW64VnH6+Xt5AOI+ssbNMCu7kIM+eZjtM&#10;tR35SLfC1yJA2KWooPG+T6V0VUMGXWR74uCd7WDQBznUUg84Brjp5DKOE2mw5bDQYE+fDVWX4moU&#10;nA/jYv0+lt/+tDmukj22m9LelZo/Tx9bEJ4m/wj/tw9awQr+roQb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kwV8MAAADaAAAADwAAAAAAAAAAAAAAAACYAgAAZHJzL2Rv&#10;d25yZXYueG1sUEsFBgAAAAAEAAQA9QAAAIgDAAAAAA==&#10;" stroked="f">
                  <v:textbox>
                    <w:txbxContent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>Calle</w:t>
                        </w:r>
                        <w:proofErr w:type="spellEnd"/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 xml:space="preserve"> real 45.</w:t>
                        </w:r>
                      </w:p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</w:rPr>
                        </w:pPr>
                        <w:smartTag w:uri="urn:schemas-microsoft-com:office:smarttags" w:element="State">
                          <w:smartTag w:uri="urn:schemas-microsoft-com:office:smarttags" w:element="place"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>Madrid</w:t>
                            </w:r>
                          </w:smartTag>
                        </w:smartTag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 xml:space="preserve"> 28052</w:t>
                        </w:r>
                      </w:p>
                    </w:txbxContent>
                  </v:textbox>
                </v:shape>
                <v:shape id="Text Box 163" o:spid="_x0000_s1068" type="#_x0000_t202" style="position:absolute;left:3130;top:8851;width:12027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    <v:textbox>
                    <w:txbxContent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  <w:t>Viernes, 22 de junio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  <w:t>7 p.m.</w:t>
                        </w:r>
                      </w:p>
                    </w:txbxContent>
                  </v:textbox>
                </v:shape>
                <v:shape id="Text Box 164" o:spid="_x0000_s1069" type="#_x0000_t202" style="position:absolute;left:14947;top:8661;width:8401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    <v:textbox>
                    <w:txbxContent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</w:rPr>
                        </w:pPr>
                        <w:r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</w:rPr>
                          <w:t>Precio</w:t>
                        </w:r>
                      </w:p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  <w:t>5€</w:t>
                        </w:r>
                      </w:p>
                    </w:txbxContent>
                  </v:textbox>
                </v:shape>
                <v:shape id="Text Box 165" o:spid="_x0000_s1070" type="#_x0000_t202" style="position:absolute;left:571;top:723;width:3429;height:118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loPcMA&#10;AADaAAAADwAAAGRycy9kb3ducmV2LnhtbESPQWvCQBSE7wX/w/IEL0U3VVCJriJipVJFjYLXR/aZ&#10;BLNvQ3ar6b/vFgSPw8x8w0znjSnFnWpXWFbw0YtAEKdWF5wpOJ8+u2MQziNrLC2Tgl9yMJ+13qYY&#10;a/vgI90Tn4kAYRejgtz7KpbSpTkZdD1bEQfvamuDPsg6k7rGR4CbUvajaCgNFhwWcqxomVN6S36M&#10;gsFt/7457FbfO78eU7a6bLmfpEp12s1iAsJT41/hZ/tLKxjB/5Vw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loPcMAAADaAAAADwAAAAAAAAAAAAAAAACYAgAAZHJzL2Rv&#10;d25yZXYueG1sUEsFBgAAAAAEAAQA9QAAAIgDAAAAAA==&#10;" stroked="f">
                  <v:textbox style="layout-flow:vertical;mso-layout-flow-alt:bottom-to-top" inset=",0,,0">
                    <w:txbxContent>
                      <w:p w:rsidR="00960F8B" w:rsidRDefault="00960F8B">
                        <w:pPr>
                          <w:jc w:val="center"/>
                        </w:pPr>
                        <w:proofErr w:type="spellStart"/>
                        <w:r>
                          <w:t>Invitación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para</w:t>
                        </w:r>
                        <w:proofErr w:type="spellEnd"/>
                        <w:r>
                          <w:t xml:space="preserve"> 1 persona</w:t>
                        </w:r>
                      </w:p>
                    </w:txbxContent>
                  </v:textbox>
                </v:shape>
                <v:shape id="Text Box 166" o:spid="_x0000_s1071" type="#_x0000_t202" style="position:absolute;left:3429;top:857;width:32766;height:8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  <v:textbox>
                    <w:txbxContent>
                      <w:p w:rsidR="00960F8B" w:rsidRPr="009110F8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</w:pPr>
                        <w:r w:rsidRPr="009110F8"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  <w:t>Invitación al</w:t>
                        </w:r>
                      </w:p>
                      <w:p w:rsidR="00960F8B" w:rsidRPr="009110F8" w:rsidRDefault="00960F8B">
                        <w:pPr>
                          <w:jc w:val="center"/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</w:pPr>
                        <w:r>
                          <w:rPr>
                            <w:rFonts w:ascii="Wingdings 2" w:hAnsi="Wingdings 2"/>
                          </w:rPr>
                          <w:t></w:t>
                        </w:r>
                        <w:r w:rsidRPr="009110F8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Concierto benéfico en el Teatro Central </w:t>
                        </w:r>
                        <w:r>
                          <w:rPr>
                            <w:rFonts w:ascii="Wingdings 2" w:hAnsi="Wingdings 2"/>
                          </w:rPr>
                          <w:t>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  <w:t>a cargo de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</w:pPr>
                        <w:r>
                          <w:rPr>
                            <w:rFonts w:ascii="Wingdings 2" w:hAnsi="Wingdings 2"/>
                          </w:rPr>
                          <w:t></w:t>
                        </w:r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>Mikael</w:t>
                        </w:r>
                        <w:proofErr w:type="spellEnd"/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>Sandberg</w:t>
                        </w:r>
                        <w:proofErr w:type="spellEnd"/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Wingdings 2" w:hAnsi="Wingdings 2"/>
                          </w:rPr>
                          <w:t></w:t>
                        </w:r>
                      </w:p>
                    </w:txbxContent>
                  </v:textbox>
                </v:shape>
                <v:shape id="Text Box 167" o:spid="_x0000_s1072" type="#_x0000_t202" style="position:absolute;left:35909;top:1009;width:3429;height:1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kOMMA&#10;AADaAAAADwAAAGRycy9kb3ducmV2LnhtbESPQWsCMRSE74L/ITyhl1Kz24Pa7WalVAuWnrQVr4/N&#10;62Zx87IkUbf/vhEEj8PMfMOUy8F24kw+tI4V5NMMBHHtdMuNgp/vj6cFiBCRNXaOScEfBVhW41GJ&#10;hXYX3tJ5FxuRIBwKVGBi7AspQ23IYpi6njh5v85bjEn6RmqPlwS3nXzOspm02HJaMNjTu6H6uDtZ&#10;BY+5/px9zY+s16gPfr7em80qV+phMry9gog0xHv41t5oBS9wvZJugK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qkOMMAAADaAAAADwAAAAAAAAAAAAAAAACYAgAAZHJzL2Rv&#10;d25yZXYueG1sUEsFBgAAAAAEAAQA9QAAAIgDAAAAAA==&#10;" stroked="f">
                  <v:textbox style="layout-flow:vertical" inset=",0,,0">
                    <w:txbxContent>
                      <w:p w:rsidR="00960F8B" w:rsidRDefault="00960F8B">
                        <w:pPr>
                          <w:jc w:val="center"/>
                        </w:pPr>
                        <w:proofErr w:type="spellStart"/>
                        <w:r>
                          <w:t>Invitación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para</w:t>
                        </w:r>
                        <w:proofErr w:type="spellEnd"/>
                        <w:r>
                          <w:t xml:space="preserve"> 1 persona</w:t>
                        </w:r>
                      </w:p>
                    </w:txbxContent>
                  </v:textbox>
                </v:shape>
                <v:shape id="Text Box 168" o:spid="_x0000_s1073" type="#_x0000_t202" style="position:absolute;left:5143;top:22663;width:10376;height:2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    <v:textbox>
                    <w:txbxContent>
                      <w:p w:rsidR="00960F8B" w:rsidRDefault="00960F8B"/>
                    </w:txbxContent>
                  </v:textbox>
                </v:shape>
                <v:shape id="Text Box 169" o:spid="_x0000_s1074" type="#_x0000_t202" style="position:absolute;left:5626;top:21913;width:8572;height:30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    <v:textbox>
                    <w:txbxContent>
                      <w:p w:rsidR="00960F8B" w:rsidRDefault="00960F8B">
                        <w:proofErr w:type="spellStart"/>
                        <w:r>
                          <w:t>Viernes</w:t>
                        </w:r>
                        <w:proofErr w:type="spellEnd"/>
                      </w:p>
                    </w:txbxContent>
                  </v:textbox>
                </v:shape>
                <v:shape id="Text Box 170" o:spid="_x0000_s1075" type="#_x0000_t202" style="position:absolute;left:5143;top:19443;width:15342;height:5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    <v:textbox>
                    <w:txbxContent>
                      <w:p w:rsidR="00960F8B" w:rsidRDefault="00960F8B">
                        <w:r>
                          <w:t>Vie</w:t>
                        </w:r>
                      </w:p>
                    </w:txbxContent>
                  </v:textbox>
                </v:shape>
                <v:shape id="Text Box 172" o:spid="_x0000_s1076" type="#_x0000_t202" style="position:absolute;left:24847;top:21958;width:12027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lCsAA&#10;AADbAAAADwAAAGRycy9kb3ducmV2LnhtbERPzYrCMBC+C75DGGEvsqa6arVrFHdB8arrA0ybsS3b&#10;TEoTbX17Iwje5uP7ndWmM5W4UeNKywrGowgEcWZ1ybmC89/ucwHCeWSNlWVScCcHm3W/t8JE25aP&#10;dDv5XIQQdgkqKLyvEyldVpBBN7I1ceAutjHoA2xyqRtsQ7ip5CSK5tJgyaGhwJp+C8r+T1ej4HJo&#10;h7Nlm+79OT5O5z9Yxqm9K/Ux6LbfIDx1/i1+uQ86zP+C5y/hAL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NlCsAAAADbAAAADwAAAAAAAAAAAAAAAACYAgAAZHJzL2Rvd25y&#10;ZXYueG1sUEsFBgAAAAAEAAQA9QAAAIUDAAAAAA==&#10;" stroked="f">
                  <v:textbox>
                    <w:txbxContent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>Calle</w:t>
                        </w:r>
                        <w:proofErr w:type="spellEnd"/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 xml:space="preserve"> real 45.</w:t>
                        </w:r>
                      </w:p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</w:rPr>
                        </w:pPr>
                        <w:smartTag w:uri="urn:schemas-microsoft-com:office:smarttags" w:element="State">
                          <w:smartTag w:uri="urn:schemas-microsoft-com:office:smarttags" w:element="place"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>Madrid</w:t>
                            </w:r>
                          </w:smartTag>
                        </w:smartTag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 xml:space="preserve"> 28052</w:t>
                        </w:r>
                      </w:p>
                    </w:txbxContent>
                  </v:textbox>
                </v:shape>
                <v:shape id="Text Box 173" o:spid="_x0000_s1077" type="#_x0000_t202" style="position:absolute;left:3130;top:22186;width:12027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r9fsEA&#10;AADbAAAADwAAAGRycy9kb3ducmV2LnhtbERPzWrCQBC+F/oOyxS8FN1UbGyjm1ALitdEH2DMjkkw&#10;Oxuyq4lv3xWE3ubj+511NppW3Kh3jWUFH7MIBHFpdcOVguNhO/0C4TyyxtYyKbiTgyx9fVljou3A&#10;Od0KX4kQwi5BBbX3XSKlK2sy6Ga2Iw7c2fYGfYB9JXWPQwg3rZxHUSwNNhwaauzot6byUlyNgvN+&#10;eP/8Hk47f1zmi3iDzfJk70pN3safFQhPo/8XP917HeYv4PFLOEC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a/X7BAAAA2wAAAA8AAAAAAAAAAAAAAAAAmAIAAGRycy9kb3du&#10;cmV2LnhtbFBLBQYAAAAABAAEAPUAAACGAwAAAAA=&#10;" stroked="f">
                  <v:textbox>
                    <w:txbxContent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  <w:t>Viernes, 22 de junio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  <w:t>7 p.m.</w:t>
                        </w:r>
                      </w:p>
                    </w:txbxContent>
                  </v:textbox>
                </v:shape>
                <v:shape id="Text Box 174" o:spid="_x0000_s1078" type="#_x0000_t202" style="position:absolute;left:14947;top:21996;width:8401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    <v:textbox>
                    <w:txbxContent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</w:rPr>
                        </w:pPr>
                        <w:r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</w:rPr>
                          <w:t>Precio</w:t>
                        </w:r>
                      </w:p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  <w:t>5€</w:t>
                        </w:r>
                      </w:p>
                    </w:txbxContent>
                  </v:textbox>
                </v:shape>
                <v:shape id="Text Box 175" o:spid="_x0000_s1079" type="#_x0000_t202" style="position:absolute;left:571;top:14058;width:3429;height:118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XXXsMA&#10;AADbAAAADwAAAGRycy9kb3ducmV2LnhtbERPTWvCQBC9C/0PyxR6kboxgkh0E4rYolRpGwu9Dtlp&#10;EszOhuw2xn/vFgRv83ifs8oG04ieOldbVjCdRCCIC6trLhV8H1+fFyCcR9bYWCYFF3KQpQ+jFSba&#10;nvmL+tyXIoSwS1BB5X2bSOmKigy6iW2JA/drO4M+wK6UusNzCDeNjKNoLg3WHBoqbGldUXHK/4yC&#10;2eljvPs8bN4P/m1B5eZnz3FeKPX0OLwsQXga/F18c291mD+H/1/CATK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XXXsMAAADbAAAADwAAAAAAAAAAAAAAAACYAgAAZHJzL2Rv&#10;d25yZXYueG1sUEsFBgAAAAAEAAQA9QAAAIgDAAAAAA==&#10;" stroked="f">
                  <v:textbox style="layout-flow:vertical;mso-layout-flow-alt:bottom-to-top" inset=",0,,0">
                    <w:txbxContent>
                      <w:p w:rsidR="00960F8B" w:rsidRDefault="00960F8B">
                        <w:pPr>
                          <w:jc w:val="center"/>
                        </w:pPr>
                        <w:proofErr w:type="spellStart"/>
                        <w:r>
                          <w:t>Invitación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para</w:t>
                        </w:r>
                        <w:proofErr w:type="spellEnd"/>
                        <w:r>
                          <w:t xml:space="preserve"> 1 persona</w:t>
                        </w:r>
                      </w:p>
                    </w:txbxContent>
                  </v:textbox>
                </v:shape>
                <v:shape id="Text Box 176" o:spid="_x0000_s1080" type="#_x0000_t202" style="position:absolute;left:3429;top:14192;width:32766;height:8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jCb8A&#10;AADbAAAADwAAAGRycy9kb3ducmV2LnhtbERPy6rCMBDdX/AfwghuLpoqXqvVKCoobn18wNiMbbGZ&#10;lCba+vdGEO5uDuc5i1VrSvGk2hWWFQwHEQji1OqCMwWX864/BeE8ssbSMil4kYPVsvOzwETbho/0&#10;PPlMhBB2CSrIva8SKV2ak0E3sBVx4G62NugDrDOpa2xCuCnlKIom0mDBoSHHirY5pffTwyi4HZrf&#10;v1lz3ftLfBxPNljE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iGMJvwAAANsAAAAPAAAAAAAAAAAAAAAAAJgCAABkcnMvZG93bnJl&#10;di54bWxQSwUGAAAAAAQABAD1AAAAhAMAAAAA&#10;" stroked="f">
                  <v:textbox>
                    <w:txbxContent>
                      <w:p w:rsidR="00960F8B" w:rsidRPr="009110F8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</w:pPr>
                        <w:r w:rsidRPr="009110F8"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  <w:t>Invitación al</w:t>
                        </w:r>
                      </w:p>
                      <w:p w:rsidR="00960F8B" w:rsidRPr="009110F8" w:rsidRDefault="00960F8B">
                        <w:pPr>
                          <w:jc w:val="center"/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</w:pPr>
                        <w:r>
                          <w:rPr>
                            <w:rFonts w:ascii="Wingdings 2" w:hAnsi="Wingdings 2"/>
                          </w:rPr>
                          <w:t></w:t>
                        </w:r>
                        <w:r w:rsidRPr="009110F8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Concierto benéfico en el Teatro Central </w:t>
                        </w:r>
                        <w:r>
                          <w:rPr>
                            <w:rFonts w:ascii="Wingdings 2" w:hAnsi="Wingdings 2"/>
                          </w:rPr>
                          <w:t>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  <w:t>a cargo de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</w:pPr>
                        <w:r>
                          <w:rPr>
                            <w:rFonts w:ascii="Wingdings 2" w:hAnsi="Wingdings 2"/>
                          </w:rPr>
                          <w:t></w:t>
                        </w:r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>Mikael</w:t>
                        </w:r>
                        <w:proofErr w:type="spellEnd"/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>Sandberg</w:t>
                        </w:r>
                        <w:proofErr w:type="spellEnd"/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Wingdings 2" w:hAnsi="Wingdings 2"/>
                          </w:rPr>
                          <w:t></w:t>
                        </w:r>
                      </w:p>
                    </w:txbxContent>
                  </v:textbox>
                </v:shape>
                <v:shape id="Text Box 177" o:spid="_x0000_s1081" type="#_x0000_t202" style="position:absolute;left:35909;top:14344;width:3429;height:1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/X2sQA&#10;AADbAAAADwAAAGRycy9kb3ducmV2LnhtbESPQWsCMRCF7wX/Qxihl6LZ7UHLahSxFiw91Speh824&#10;WdxMliTV7b/vHAq9zfDevPfNcj34Tt0opjawgXJagCKug225MXD8epu8gEoZ2WIXmAz8UIL1avSw&#10;xMqGO3/S7ZAbJSGcKjTgcu4rrVPtyGOahp5YtEuIHrOssdE24l3Cfaefi2KmPbYsDQ572jqqr4dv&#10;b+CptO+zj/mV7Q7tOc53J7d/LY15HA+bBahMQ/43/13vreALrPwiA+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/19rEAAAA2wAAAA8AAAAAAAAAAAAAAAAAmAIAAGRycy9k&#10;b3ducmV2LnhtbFBLBQYAAAAABAAEAPUAAACJAwAAAAA=&#10;" stroked="f">
                  <v:textbox style="layout-flow:vertical" inset=",0,,0">
                    <w:txbxContent>
                      <w:p w:rsidR="00960F8B" w:rsidRDefault="00960F8B">
                        <w:pPr>
                          <w:jc w:val="center"/>
                        </w:pPr>
                        <w:proofErr w:type="spellStart"/>
                        <w:r>
                          <w:t>Invitación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para</w:t>
                        </w:r>
                        <w:proofErr w:type="spellEnd"/>
                        <w:r>
                          <w:t xml:space="preserve"> 1 persona</w:t>
                        </w:r>
                      </w:p>
                    </w:txbxContent>
                  </v:textbox>
                </v:shape>
                <v:shape id="Text Box 198" o:spid="_x0000_s1082" type="#_x0000_t202" style="position:absolute;left:5334;top:9328;width:10375;height:2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<v:textbox>
                    <w:txbxContent>
                      <w:p w:rsidR="00960F8B" w:rsidRDefault="00960F8B"/>
                    </w:txbxContent>
                  </v:textbox>
                </v:shape>
                <v:shape id="Text Box 199" o:spid="_x0000_s1083" type="#_x0000_t202" style="position:absolute;left:5816;top:8578;width:8573;height:30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<v:textbox>
                    <w:txbxContent>
                      <w:p w:rsidR="00960F8B" w:rsidRDefault="00960F8B">
                        <w:proofErr w:type="spellStart"/>
                        <w:r>
                          <w:t>Viernes</w:t>
                        </w:r>
                        <w:proofErr w:type="spellEnd"/>
                      </w:p>
                    </w:txbxContent>
                  </v:textbox>
                </v:shape>
                <v:shape id="Text Box 200" o:spid="_x0000_s1084" type="#_x0000_t202" style="position:absolute;left:5334;top:6108;width:15341;height:5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960F8B" w:rsidRDefault="00960F8B">
                        <w:r>
                          <w:t>Vie</w:t>
                        </w:r>
                      </w:p>
                    </w:txbxContent>
                  </v:textbox>
                </v:shape>
                <v:rect id="Rectangle 201" o:spid="_x0000_s1085" style="position:absolute;left:476;top:381;width:39433;height:12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nDesIA&#10;AADbAAAADwAAAGRycy9kb3ducmV2LnhtbESPX2vCMBTF3wd+h3AF32ZqH3RUo4yBIBOUZfP90tw1&#10;dc1NabK2fnsjDPZ4OH9+nM1udI3oqQu1ZwWLeQaCuPSm5krB1+f++QVEiMgGG8+k4EYBdtvJ0wYL&#10;4wf+oF7HSqQRDgUqsDG2hZShtOQwzH1LnLxv3zmMSXaVNB0Oadw1Ms+ypXRYcyJYbOnNUvmjf12C&#10;DLfV6nTV7/KSx7O+Hnt70GelZtPxdQ0i0hj/w3/tg1GQ5/D4kn6A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GcN6wgAAANsAAAAPAAAAAAAAAAAAAAAAAJgCAABkcnMvZG93&#10;bnJldi54bWxQSwUGAAAAAAQABAD1AAAAhwMAAAAA&#10;" strokeweight="4.5pt">
                  <v:stroke linestyle="thickThin"/>
                </v:rect>
                <v:shape id="Text Box 202" o:spid="_x0000_s1086" type="#_x0000_t202" style="position:absolute;left:25038;top:8845;width:12007;height:3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    <v:textbox>
                    <w:txbxContent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</w:rPr>
                        </w:pPr>
                        <w:bookmarkStart w:id="1" w:name="_GoBack"/>
                        <w:bookmarkEnd w:id="1"/>
                      </w:p>
                    </w:txbxContent>
                  </v:textbox>
                </v:shape>
                <v:shape id="Text Box 203" o:spid="_x0000_s1087" type="#_x0000_t202" style="position:absolute;left:3321;top:8851;width:13062;height:3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Y3w8QA&#10;AADbAAAADwAAAGRycy9kb3ducmV2LnhtbESP3WrCQBSE7wu+w3KE3hTdKKk/0U1oCxZvoz7AMXtM&#10;gtmzIbs1ydt3hUIvh5n5htlng2nEgzpXW1awmEcgiAuray4VXM6H2QaE88gaG8ukYCQHWTp52WOi&#10;bc85PU6+FAHCLkEFlfdtIqUrKjLo5rYlDt7NdgZ9kF0pdYd9gJtGLqNoJQ3WHBYqbOmrouJ++jEK&#10;bsf+7X3bX7/9ZZ3Hq0+s11c7KvU6HT52IDwN/j/81z5qBcsYnl/CD5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2N8PEAAAA2wAAAA8AAAAAAAAAAAAAAAAAmAIAAGRycy9k&#10;b3ducmV2LnhtbFBLBQYAAAAABAAEAPUAAACJAwAAAAA=&#10;" stroked="f">
                  <v:textbox>
                    <w:txbxContent>
                      <w:p w:rsidR="00960F8B" w:rsidRPr="00C00D7B" w:rsidRDefault="00C00D7B" w:rsidP="00821FEA">
                        <w:pPr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  <w:t>22 diciembre 2</w:t>
                        </w:r>
                        <w:r w:rsidR="00821FEA"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  <w:t>016</w:t>
                        </w:r>
                      </w:p>
                    </w:txbxContent>
                  </v:textbox>
                </v:shape>
                <v:shape id="Text Box 204" o:spid="_x0000_s1088" type="#_x0000_t202" style="position:absolute;left:15138;top:8426;width:8388;height:4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qSWMMA&#10;AADbAAAADwAAAGRycy9kb3ducmV2LnhtbESP3WrCQBSE7wu+w3KE3hTdKPUvugm20JLbqA9wzB6T&#10;YPZsyK4meftuodDLYWa+YQ7pYBrxpM7VlhUs5hEI4sLqmksFl/PXbAvCeWSNjWVSMJKDNJm8HDDW&#10;tuecnidfigBhF6OCyvs2ltIVFRl0c9sSB+9mO4M+yK6UusM+wE0jl1G0lgZrDgsVtvRZUXE/PYyC&#10;W9a/rXb99dtfNvn7+gPrzdWOSr1Oh+MehKfB/4f/2plWsFzB75fwA2T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qSWMMAAADbAAAADwAAAAAAAAAAAAAAAACYAgAAZHJzL2Rv&#10;d25yZXYueG1sUEsFBgAAAAAEAAQA9QAAAIgDAAAAAA==&#10;" stroked="f">
                  <v:textbox>
                    <w:txbxContent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</w:rPr>
                        </w:pPr>
                        <w:r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</w:rPr>
                          <w:t>Precio</w:t>
                        </w:r>
                      </w:p>
                      <w:p w:rsidR="00960F8B" w:rsidRDefault="00FB63BE">
                        <w:pPr>
                          <w:jc w:val="center"/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  <w:t>2</w:t>
                        </w:r>
                        <w:r w:rsidR="00960F8B"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  <w:t>€</w:t>
                        </w:r>
                      </w:p>
                    </w:txbxContent>
                  </v:textbox>
                </v:shape>
                <v:shape id="Text Box 205" o:spid="_x0000_s1089" type="#_x0000_t202" style="position:absolute;left:762;top:723;width:3429;height:118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kd48QA&#10;AADbAAAADwAAAGRycy9kb3ducmV2LnhtbESPQWvCQBSE7wX/w/IEL6VujCCSuoqISouKNhW8PrLP&#10;JJh9G7Krxn/vCoUeh5n5hpnMWlOJGzWutKxg0I9AEGdWl5wrOP6uPsYgnEfWWFkmBQ9yMJt23iaY&#10;aHvnH7qlPhcBwi5BBYX3dSKlywoy6Pq2Jg7e2TYGfZBNLnWD9wA3lYyjaCQNlhwWCqxpUVB2Sa9G&#10;wfCyf/8+7JabnV+PKV+ethynmVK9bjv/BOGp9f/hv/aXVhCP4PUl/AA5f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ZHePEAAAA2wAAAA8AAAAAAAAAAAAAAAAAmAIAAGRycy9k&#10;b3ducmV2LnhtbFBLBQYAAAAABAAEAPUAAACJAwAAAAA=&#10;" stroked="f">
                  <v:textbox style="layout-flow:vertical;mso-layout-flow-alt:bottom-to-top" inset=",0,,0">
                    <w:txbxContent>
                      <w:p w:rsidR="00960F8B" w:rsidRPr="00FB63BE" w:rsidRDefault="00FB63BE">
                        <w:pPr>
                          <w:jc w:val="center"/>
                          <w:rPr>
                            <w:lang w:val="es-ES"/>
                          </w:rPr>
                        </w:pPr>
                        <w:r>
                          <w:rPr>
                            <w:lang w:val="es-ES"/>
                          </w:rPr>
                          <w:t>1</w:t>
                        </w:r>
                      </w:p>
                    </w:txbxContent>
                  </v:textbox>
                </v:shape>
                <v:shape id="Text Box 206" o:spid="_x0000_s1090" type="#_x0000_t202" style="position:absolute;left:3619;top:857;width:32766;height:8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SptMEA&#10;AADbAAAADwAAAGRycy9kb3ducmV2LnhtbESP0YrCMBRE3wX/IVzBF1lTxbVajaKC4quuH3Btrm2x&#10;uSlNtPXvjSDs4zAzZ5jlujWleFLtCssKRsMIBHFqdcGZgsvf/mcGwnlkjaVlUvAiB+tVt7PERNuG&#10;T/Q8+0wECLsEFeTeV4mULs3JoBvaijh4N1sb9EHWmdQ1NgFuSjmOoqk0WHBYyLGiXU7p/fwwCm7H&#10;ZvA7b64Hf4lPk+kWi/hqX0r1e+1mAcJT6//D3/ZRKxjH8PkSfoB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kqbTBAAAA2wAAAA8AAAAAAAAAAAAAAAAAmAIAAGRycy9kb3du&#10;cmV2LnhtbFBLBQYAAAAABAAEAPUAAACGAwAAAAA=&#10;" stroked="f">
                  <v:textbox>
                    <w:txbxContent>
                      <w:p w:rsidR="00C00D7B" w:rsidRPr="00C00D7B" w:rsidRDefault="00960F8B">
                        <w:pPr>
                          <w:jc w:val="center"/>
                          <w:rPr>
                            <w:rFonts w:ascii="Wingdings 2" w:hAnsi="Wingdings 2"/>
                            <w:lang w:val="es-ES"/>
                          </w:rPr>
                        </w:pPr>
                        <w:r>
                          <w:rPr>
                            <w:rFonts w:ascii="Wingdings 2" w:hAnsi="Wingdings 2"/>
                          </w:rPr>
                          <w:t></w:t>
                        </w:r>
                        <w:r w:rsidRPr="009110F8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r w:rsidR="00FB63BE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>Cesta Ecológica</w:t>
                        </w:r>
                        <w:r w:rsidRPr="009110F8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</w:p>
                      <w:p w:rsidR="00960F8B" w:rsidRPr="00C00D7B" w:rsidRDefault="008F0455">
                        <w:pPr>
                          <w:jc w:val="center"/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  <w:t xml:space="preserve"> Baj</w:t>
                        </w:r>
                        <w:r w:rsidR="00FB63BE" w:rsidRPr="00C00D7B"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  <w:t>o el Asfalto está la huerta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</w:pPr>
                        <w:r>
                          <w:rPr>
                            <w:rFonts w:ascii="Wingdings 2" w:hAnsi="Wingdings 2"/>
                          </w:rPr>
                          <w:t></w:t>
                        </w:r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proofErr w:type="gramStart"/>
                        <w:r w:rsidR="00FB63BE" w:rsidRPr="00C00D7B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>cooperativa</w:t>
                        </w:r>
                        <w:proofErr w:type="gramEnd"/>
                        <w:r w:rsidR="00FB63BE" w:rsidRPr="00C00D7B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 xml:space="preserve"> agroecológica</w:t>
                        </w:r>
                        <w:r w:rsidR="008F0455" w:rsidRPr="00C00D7B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Wingdings 2" w:hAnsi="Wingdings 2"/>
                          </w:rPr>
                          <w:t></w:t>
                        </w:r>
                      </w:p>
                    </w:txbxContent>
                  </v:textbox>
                </v:shape>
                <v:shape id="Text Box 207" o:spid="_x0000_s1091" type="#_x0000_t202" style="position:absolute;left:36099;top:1009;width:3429;height:1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MdZ8EA&#10;AADbAAAADwAAAGRycy9kb3ducmV2LnhtbERPz2vCMBS+D/wfwhN2GTOth1Y6owx1UNlp6tj10bw1&#10;xealJFnt/ntzGOz48f1ebyfbi5F86BwryBcZCOLG6Y5bBZfz2/MKRIjIGnvHpOCXAmw3s4c1Vtrd&#10;+IPGU2xFCuFQoQIT41BJGRpDFsPCDcSJ+3beYkzQt1J7vKVw28tllhXSYsepweBAO0PN9fRjFTzl&#10;+li8l1fWB9Rfvjx8mnqfK/U4n15fQESa4r/4z11rBcs0Nn1JP0B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THWfBAAAA2wAAAA8AAAAAAAAAAAAAAAAAmAIAAGRycy9kb3du&#10;cmV2LnhtbFBLBQYAAAAABAAEAPUAAACGAwAAAAA=&#10;" stroked="f">
                  <v:textbox style="layout-flow:vertical" inset=",0,,0">
                    <w:txbxContent>
                      <w:p w:rsidR="00960F8B" w:rsidRDefault="00960F8B">
                        <w:pPr>
                          <w:jc w:val="center"/>
                        </w:pPr>
                      </w:p>
                    </w:txbxContent>
                  </v:textbox>
                </v:shape>
                <v:shape id="Text Box 208" o:spid="_x0000_s1092" type="#_x0000_t202" style="position:absolute;left:5334;top:22663;width:10375;height:2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960F8B" w:rsidRDefault="00960F8B"/>
                    </w:txbxContent>
                  </v:textbox>
                </v:shape>
                <v:shape id="Text Box 209" o:spid="_x0000_s1093" type="#_x0000_t202" style="position:absolute;left:5816;top:21913;width:8573;height:30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<v:textbox>
                    <w:txbxContent>
                      <w:p w:rsidR="00960F8B" w:rsidRDefault="00960F8B">
                        <w:proofErr w:type="spellStart"/>
                        <w:r>
                          <w:t>Viernes</w:t>
                        </w:r>
                        <w:proofErr w:type="spellEnd"/>
                      </w:p>
                    </w:txbxContent>
                  </v:textbox>
                </v:shape>
                <v:shape id="Text Box 210" o:spid="_x0000_s1094" type="#_x0000_t202" style="position:absolute;left:5334;top:19443;width:15341;height:5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<v:textbox>
                    <w:txbxContent>
                      <w:p w:rsidR="00960F8B" w:rsidRDefault="00960F8B">
                        <w:r>
                          <w:t>Vie</w:t>
                        </w:r>
                      </w:p>
                    </w:txbxContent>
                  </v:textbox>
                </v:shape>
                <v:rect id="Rectangle 211" o:spid="_x0000_s1095" style="position:absolute;left:476;top:13716;width:39433;height:12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BVp8IA&#10;AADbAAAADwAAAGRycy9kb3ducmV2LnhtbESPX2vCMBTF3wd+h3CFvc10HcxRjTIGA3EwWZzvl+ba&#10;VJub0sS2fvtFEPZ4OH9+nOV6dI3oqQu1ZwXPswwEcelNzZWC3/3n0xuIEJENNp5JwZUCrFeThyUW&#10;xg/8Q72OlUgjHApUYGNsCylDaclhmPmWOHlH3zmMSXaVNB0Oadw1Ms+yV+mw5kSw2NKHpfKsLy5B&#10;hut8/n3SW3nI406fvnq70TulHqfj+wJEpDH+h+/tjVHwksPtS/oB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wFWnwgAAANsAAAAPAAAAAAAAAAAAAAAAAJgCAABkcnMvZG93&#10;bnJldi54bWxQSwUGAAAAAAQABAD1AAAAhwMAAAAA&#10;" strokeweight="4.5pt">
                  <v:stroke linestyle="thickThin"/>
                </v:rect>
                <v:shape id="Text Box 212" o:spid="_x0000_s1096" type="#_x0000_t202" style="position:absolute;left:25038;top:21958;width:12026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Y5asEA&#10;AADbAAAADwAAAGRycy9kb3ducmV2LnhtbESP3YrCMBSE7xd8h3AEbxZN/ddqFBVWvPXnAY7NsS02&#10;J6WJtr79RhC8HGbmG2a5bkwhnlS53LKCfi8CQZxYnXOq4HL+685AOI+ssbBMCl7kYL1q/Swx1rbm&#10;Iz1PPhUBwi5GBZn3ZSylSzIy6Hq2JA7ezVYGfZBVKnWFdYCbQg6iaCIN5hwWMixpl1FyPz2Mgtuh&#10;/h3P6+veX6bH0WSL+fRqX0p12s1mAcJT47/hT/ugFQyH8P4Sf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GOWrBAAAA2wAAAA8AAAAAAAAAAAAAAAAAmAIAAGRycy9kb3du&#10;cmV2LnhtbFBLBQYAAAAABAAEAPUAAACGAwAAAAA=&#10;" stroked="f">
                  <v:textbox>
                    <w:txbxContent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>Calle</w:t>
                        </w:r>
                        <w:proofErr w:type="spellEnd"/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 xml:space="preserve"> real 45.</w:t>
                        </w:r>
                        <w:proofErr w:type="gramEnd"/>
                      </w:p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</w:rPr>
                        </w:pPr>
                        <w:smartTag w:uri="urn:schemas-microsoft-com:office:smarttags" w:element="State">
                          <w:smartTag w:uri="urn:schemas-microsoft-com:office:smarttags" w:element="place"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>Madrid</w:t>
                            </w:r>
                          </w:smartTag>
                        </w:smartTag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 xml:space="preserve"> 28052</w:t>
                        </w:r>
                      </w:p>
                    </w:txbxContent>
                  </v:textbox>
                </v:shape>
                <v:shape id="Text Box 213" o:spid="_x0000_s1097" type="#_x0000_t202" style="position:absolute;left:3321;top:22186;width:12026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+hHsEA&#10;AADbAAAADwAAAGRycy9kb3ducmV2LnhtbESP3YrCMBSE7wXfIRzBG1lT/3e7RlFB8dafBzg2x7bY&#10;nJQm2vr2RhC8HGbmG2a+bEwhHlS53LKCQT8CQZxYnXOq4Hza/vyCcB5ZY2GZFDzJwXLRbs0x1rbm&#10;Az2OPhUBwi5GBZn3ZSylSzIy6Pq2JA7e1VYGfZBVKnWFdYCbQg6jaCoN5hwWMixpk1FyO96Nguu+&#10;7k3+6svOn2eH8XSN+exin0p1O83qH4Snxn/Dn/ZeKxiN4f0l/AC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voR7BAAAA2wAAAA8AAAAAAAAAAAAAAAAAmAIAAGRycy9kb3du&#10;cmV2LnhtbFBLBQYAAAAABAAEAPUAAACGAwAAAAA=&#10;" stroked="f">
                  <v:textbox>
                    <w:txbxContent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  <w:t>Viernes, 22 de junio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  <w:t>7 p.m.</w:t>
                        </w:r>
                      </w:p>
                    </w:txbxContent>
                  </v:textbox>
                </v:shape>
                <v:shape id="Text Box 214" o:spid="_x0000_s1098" type="#_x0000_t202" style="position:absolute;left:15138;top:21996;width:8401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MEhcMA&#10;AADbAAAADwAAAGRycy9kb3ducmV2LnhtbESP3WrCQBSE7wu+w3IEb4purI22qatUocXbqA9wzB6T&#10;0OzZkF3z8/ZdQfBymJlvmPW2N5VoqXGlZQXzWQSCOLO65FzB+fQz/QDhPLLGyjIpGMjBdjN6WWOi&#10;bccptUefiwBhl6CCwvs6kdJlBRl0M1sTB+9qG4M+yCaXusEuwE0l36JoKQ2WHBYKrGlfUPZ3vBkF&#10;10P3Gn92l19/XqXvyx2Wq4sdlJqM++8vEJ56/ww/2getYBHD/Uv4A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qMEhcMAAADbAAAADwAAAAAAAAAAAAAAAACYAgAAZHJzL2Rv&#10;d25yZXYueG1sUEsFBgAAAAAEAAQA9QAAAIgDAAAAAA==&#10;" stroked="f">
                  <v:textbox>
                    <w:txbxContent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</w:rPr>
                        </w:pPr>
                        <w:r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</w:rPr>
                          <w:t>Precio</w:t>
                        </w:r>
                      </w:p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  <w:t>5€</w:t>
                        </w:r>
                      </w:p>
                    </w:txbxContent>
                  </v:textbox>
                </v:shape>
                <v:shape id="Text Box 215" o:spid="_x0000_s1099" type="#_x0000_t202" style="position:absolute;left:762;top:14058;width:3429;height:118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CLPsUA&#10;AADbAAAADwAAAGRycy9kb3ducmV2LnhtbESPQWvCQBSE70L/w/IKvUjdGEEkuglFbFGqtI2FXh/Z&#10;1ySYfRuy2xj/vVsQPA4z3wyzygbTiJ46V1tWMJ1EIIgLq2suFXwfX58XIJxH1thYJgUXcpClD6MV&#10;Jtqe+Yv63JcilLBLUEHlfZtI6YqKDLqJbYmD92s7gz7IrpS6w3MoN42Mo2guDdYcFipsaV1Rccr/&#10;jILZ6WO8+zxs3g/+bUHl5mfPcV4o9fQ4vCxBeBr8PXyjtzpwc/j/En6AT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wIs+xQAAANsAAAAPAAAAAAAAAAAAAAAAAJgCAABkcnMv&#10;ZG93bnJldi54bWxQSwUGAAAAAAQABAD1AAAAigMAAAAA&#10;" stroked="f">
                  <v:textbox style="layout-flow:vertical;mso-layout-flow-alt:bottom-to-top" inset=",0,,0">
                    <w:txbxContent>
                      <w:p w:rsidR="00960F8B" w:rsidRDefault="00960F8B">
                        <w:pPr>
                          <w:jc w:val="center"/>
                        </w:pPr>
                        <w:proofErr w:type="spellStart"/>
                        <w:r>
                          <w:t>Invitación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para</w:t>
                        </w:r>
                        <w:proofErr w:type="spellEnd"/>
                        <w:r>
                          <w:t xml:space="preserve"> 1 persona</w:t>
                        </w:r>
                      </w:p>
                    </w:txbxContent>
                  </v:textbox>
                </v:shape>
                <v:shape id="Text Box 216" o:spid="_x0000_s1100" type="#_x0000_t202" style="position:absolute;left:3619;top:14192;width:32766;height:8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0/acQA&#10;AADbAAAADwAAAGRycy9kb3ducmV2LnhtbESP3WrCQBSE74W+w3IKvZG6sbZGo2tohZbcxvoAx+wx&#10;CWbPhuyan7fvFgq9HGbmG2afjqYRPXWutqxguYhAEBdW11wqOH9/Pm9AOI+ssbFMCiZykB4eZntM&#10;tB04p/7kSxEg7BJUUHnfJlK6oiKDbmFb4uBdbWfQB9mVUnc4BLhp5EsUraXBmsNChS0dKypup7tR&#10;cM2G+dt2uHz5c5y/rj+wji92UurpcXzfgfA0+v/wXzvTClYx/H4JP0Ae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9P2nEAAAA2wAAAA8AAAAAAAAAAAAAAAAAmAIAAGRycy9k&#10;b3ducmV2LnhtbFBLBQYAAAAABAAEAPUAAACJAwAAAAA=&#10;" stroked="f">
                  <v:textbox>
                    <w:txbxContent>
                      <w:p w:rsidR="00960F8B" w:rsidRPr="009110F8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</w:pPr>
                        <w:r w:rsidRPr="009110F8"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  <w:t>Invitación al</w:t>
                        </w:r>
                      </w:p>
                      <w:p w:rsidR="00960F8B" w:rsidRPr="009110F8" w:rsidRDefault="00960F8B">
                        <w:pPr>
                          <w:jc w:val="center"/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</w:pPr>
                        <w:r>
                          <w:rPr>
                            <w:rFonts w:ascii="Wingdings 2" w:hAnsi="Wingdings 2"/>
                          </w:rPr>
                          <w:t></w:t>
                        </w:r>
                        <w:r w:rsidRPr="009110F8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r w:rsidRPr="009110F8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>Concierto benéfico en el Teatro Central</w:t>
                        </w:r>
                        <w:r w:rsidRPr="009110F8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Wingdings 2" w:hAnsi="Wingdings 2"/>
                          </w:rPr>
                          <w:t>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  <w:t>a cargo de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</w:pPr>
                        <w:r>
                          <w:rPr>
                            <w:rFonts w:ascii="Wingdings 2" w:hAnsi="Wingdings 2"/>
                          </w:rPr>
                          <w:t></w:t>
                        </w:r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C00D7B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>Mikael</w:t>
                        </w:r>
                        <w:proofErr w:type="spellEnd"/>
                        <w:r w:rsidRPr="00C00D7B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C00D7B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>Sandberg</w:t>
                        </w:r>
                        <w:proofErr w:type="spellEnd"/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Wingdings 2" w:hAnsi="Wingdings 2"/>
                          </w:rPr>
                          <w:t></w:t>
                        </w:r>
                      </w:p>
                    </w:txbxContent>
                  </v:textbox>
                </v:shape>
                <v:shape id="Text Box 217" o:spid="_x0000_s1101" type="#_x0000_t202" style="position:absolute;left:36099;top:14344;width:3429;height:1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qLusAA&#10;AADbAAAADwAAAGRycy9kb3ducmV2LnhtbERPz2vCMBS+C/sfwhvsIpp2gpVqlDEVHJ50G7s+mmdT&#10;bF5KErX+9+Yw8Pjx/V6setuKK/nQOFaQjzMQxJXTDdcKfr63oxmIEJE1to5JwZ0CrJYvgwWW2t34&#10;QNdjrEUK4VCiAhNjV0oZKkMWw9h1xIk7OW8xJuhrqT3eUrht5XuWTaXFhlODwY4+DVXn48UqGOb6&#10;a7ovzqw3qP98sfk1u3Wu1Ntr/zEHEamPT/G/e6cVTNLY9CX9AL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AqLusAAAADbAAAADwAAAAAAAAAAAAAAAACYAgAAZHJzL2Rvd25y&#10;ZXYueG1sUEsFBgAAAAAEAAQA9QAAAIUDAAAAAA==&#10;" stroked="f">
                  <v:textbox style="layout-flow:vertical" inset=",0,,0">
                    <w:txbxContent>
                      <w:p w:rsidR="00960F8B" w:rsidRDefault="00960F8B">
                        <w:pPr>
                          <w:jc w:val="center"/>
                        </w:pPr>
                        <w:proofErr w:type="spellStart"/>
                        <w:r>
                          <w:t>Invitación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para</w:t>
                        </w:r>
                        <w:proofErr w:type="spellEnd"/>
                        <w:r>
                          <w:t xml:space="preserve"> 1 persona</w:t>
                        </w:r>
                      </w:p>
                    </w:txbxContent>
                  </v:textbox>
                </v:shape>
                <v:shape id="Text Box 280" o:spid="_x0000_s1102" type="#_x0000_t202" style="position:absolute;left:47434;top:9290;width:10376;height:2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h5K8QA&#10;AADbAAAADwAAAGRycy9kb3ducmV2LnhtbESPT2sCMRTE74LfITzBi9SsWqxujVKEFnvzH/b62Dx3&#10;Fzcv2ySu67c3hYLHYWZ+wyxWralEQ86XlhWMhgkI4szqknMFx8PnywyED8gaK8uk4E4eVstuZ4Gp&#10;tjfeUbMPuYgQ9ikqKEKoUyl9VpBBP7Q1cfTO1hkMUbpcaoe3CDeVHCfJVBosOS4UWNO6oOyyvxoF&#10;s9dN8+O/J9tTNj1X8zB4a75+nVL9XvvxDiJQG57h//ZGK5jM4e9L/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4eSvEAAAA2wAAAA8AAAAAAAAAAAAAAAAAmAIAAGRycy9k&#10;b3ducmV2LnhtbFBLBQYAAAAABAAEAPUAAACJAwAAAAA=&#10;">
                  <v:textbox>
                    <w:txbxContent>
                      <w:p w:rsidR="00960F8B" w:rsidRDefault="00960F8B"/>
                    </w:txbxContent>
                  </v:textbox>
                </v:shape>
                <v:shape id="Text Box 281" o:spid="_x0000_s1103" type="#_x0000_t202" style="position:absolute;left:47917;top:8540;width:8572;height:30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jy8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uD5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xKPLwgAAANsAAAAPAAAAAAAAAAAAAAAAAJgCAABkcnMvZG93&#10;bnJldi54bWxQSwUGAAAAAAQABAD1AAAAhwMAAAAA&#10;">
                  <v:textbox>
                    <w:txbxContent>
                      <w:p w:rsidR="00960F8B" w:rsidRDefault="00960F8B">
                        <w:proofErr w:type="spellStart"/>
                        <w:r>
                          <w:t>Viernes</w:t>
                        </w:r>
                        <w:proofErr w:type="spellEnd"/>
                      </w:p>
                    </w:txbxContent>
                  </v:textbox>
                </v:shape>
                <v:shape id="Text Box 282" o:spid="_x0000_s1104" type="#_x0000_t202" style="position:absolute;left:47434;top:6070;width:15342;height:5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gGUMUA&#10;AADbAAAADwAAAGRycy9kb3ducmV2LnhtbESPT2vCQBTE70K/w/IKXkQ3WvFPmo0UocXerBW9PrLP&#10;JDT7Nt1dY/rtu4WCx2FmfsNkm940oiPna8sKppMEBHFhdc2lguPn63gFwgdkjY1lUvBDHjb5wyDD&#10;VNsbf1B3CKWIEPYpKqhCaFMpfVGRQT+xLXH0LtYZDFG6UmqHtwg3jZwlyUIarDkuVNjStqLi63A1&#10;ClbzXXf270/7U7G4NOswWnZv306p4WP/8gwiUB/u4f/2TiuYT+HvS/wB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iAZQxQAAANsAAAAPAAAAAAAAAAAAAAAAAJgCAABkcnMv&#10;ZG93bnJldi54bWxQSwUGAAAAAAQABAD1AAAAigMAAAAA&#10;">
                  <v:textbox>
                    <w:txbxContent>
                      <w:p w:rsidR="00960F8B" w:rsidRDefault="00960F8B">
                        <w:r>
                          <w:t>Vie</w:t>
                        </w:r>
                      </w:p>
                    </w:txbxContent>
                  </v:textbox>
                </v:shape>
                <v:rect id="Rectangle 283" o:spid="_x0000_s1105" style="position:absolute;left:42576;top:342;width:39434;height:12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Ym2sIA&#10;AADbAAAADwAAAGRycy9kb3ducmV2LnhtbESPX2vCMBTF3wd+h3CFvc10ZcxRjTIGA3EwWZzvl+ba&#10;VJub0sS2fvtFEPZ4OH9+nOV6dI3oqQu1ZwXPswwEcelNzZWC3/3n0xuIEJENNp5JwZUCrFeThyUW&#10;xg/8Q72OlUgjHApUYGNsCylDaclhmPmWOHlH3zmMSXaVNB0Oadw1Ms+yV+mw5kSw2NKHpfKsLy5B&#10;hut8/n3SW3nI406fvnq70TulHqfj+wJEpDH+h+/tjVHwksPtS/oB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xibawgAAANsAAAAPAAAAAAAAAAAAAAAAAJgCAABkcnMvZG93&#10;bnJldi54bWxQSwUGAAAAAAQABAD1AAAAhwMAAAAA&#10;" strokeweight="4.5pt">
                  <v:stroke linestyle="thickThin"/>
                </v:rect>
                <v:shape id="Text Box 284" o:spid="_x0000_s1106" type="#_x0000_t202" style="position:absolute;left:67138;top:8585;width:12027;height:3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BKF8EA&#10;AADbAAAADwAAAGRycy9kb3ducmV2LnhtbESP3YrCMBSE7wXfIRzBG1lT/3e7RlFB8dafBzg2x7bY&#10;nJQm2vr2RhC8HGbmG2a+bEwhHlS53LKCQT8CQZxYnXOq4Hza/vyCcB5ZY2GZFDzJwXLRbs0x1rbm&#10;Az2OPhUBwi5GBZn3ZSylSzIy6Pq2JA7e1VYGfZBVKnWFdYCbQg6jaCoN5hwWMixpk1FyO96Nguu+&#10;7k3+6svOn2eH8XSN+exin0p1O83qH4Snxn/Dn/ZeKxiP4P0l/AC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4AShfBAAAA2wAAAA8AAAAAAAAAAAAAAAAAmAIAAGRycy9kb3du&#10;cmV2LnhtbFBLBQYAAAAABAAEAPUAAACGAwAAAAA=&#10;" stroked="f">
                  <v:textbox>
                    <w:txbxContent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>Calle</w:t>
                        </w:r>
                        <w:proofErr w:type="spellEnd"/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 xml:space="preserve"> real 45.</w:t>
                        </w:r>
                        <w:proofErr w:type="gramEnd"/>
                      </w:p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</w:rPr>
                        </w:pPr>
                        <w:smartTag w:uri="urn:schemas-microsoft-com:office:smarttags" w:element="State">
                          <w:smartTag w:uri="urn:schemas-microsoft-com:office:smarttags" w:element="place"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>Madrid</w:t>
                            </w:r>
                          </w:smartTag>
                        </w:smartTag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 xml:space="preserve"> 28052</w:t>
                        </w:r>
                      </w:p>
                    </w:txbxContent>
                  </v:textbox>
                </v:shape>
                <v:shape id="Text Box 285" o:spid="_x0000_s1107" type="#_x0000_t202" style="position:absolute;left:45421;top:8813;width:12027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nSY8EA&#10;AADbAAAADwAAAGRycy9kb3ducmV2LnhtbESP3YrCMBSE7wXfIRzBG9FUqX/VKK7g4q0/D3Bsjm2x&#10;OSlN1ta3N8KCl8PMfMOst60pxZNqV1hWMB5FIIhTqwvOFFwvh+EChPPIGkvLpOBFDrabbmeNibYN&#10;n+h59pkIEHYJKsi9rxIpXZqTQTeyFXHw7rY26IOsM6lrbALclHISRTNpsOCwkGNF+5zSx/nPKLgf&#10;m8F02dx+/XV+imc/WMxv9qVUv9fuViA8tf4b/m8ftYI4hs+X8APk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p0mPBAAAA2wAAAA8AAAAAAAAAAAAAAAAAmAIAAGRycy9kb3du&#10;cmV2LnhtbFBLBQYAAAAABAAEAPUAAACGAwAAAAA=&#10;" stroked="f">
                  <v:textbox>
                    <w:txbxContent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  <w:t>Viernes, 22 de junio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  <w:t>7 p.m.</w:t>
                        </w:r>
                      </w:p>
                    </w:txbxContent>
                  </v:textbox>
                </v:shape>
                <v:shape id="Text Box 286" o:spid="_x0000_s1108" type="#_x0000_t202" style="position:absolute;left:57238;top:8623;width:8401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V3+MIA&#10;AADbAAAADwAAAGRycy9kb3ducmV2LnhtbESP3YrCMBSE7wXfIRxhb8Smin/bNYourHhb9QFOm2Nb&#10;bE5KE219+42wsJfDzHzDbHa9qcWTWldZVjCNYhDEudUVFwqul5/JGoTzyBpry6TgRQ522+Fgg4m2&#10;Haf0PPtCBAi7BBWU3jeJlC4vyaCLbEMcvJttDfog20LqFrsAN7WcxfFSGqw4LJTY0HdJ+f38MApu&#10;p268+Oyyo7+u0vnygNUqsy+lPkb9/guEp97/h//aJ61gvoD3l/A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pXf4wgAAANsAAAAPAAAAAAAAAAAAAAAAAJgCAABkcnMvZG93&#10;bnJldi54bWxQSwUGAAAAAAQABAD1AAAAhwMAAAAA&#10;" stroked="f">
                  <v:textbox>
                    <w:txbxContent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</w:rPr>
                        </w:pPr>
                        <w:r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</w:rPr>
                          <w:t>Precio</w:t>
                        </w:r>
                      </w:p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  <w:t>5€</w:t>
                        </w:r>
                      </w:p>
                    </w:txbxContent>
                  </v:textbox>
                </v:shape>
                <v:shape id="Text Box 287" o:spid="_x0000_s1109" type="#_x0000_t202" style="position:absolute;left:42862;top:685;width:3429;height:118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4Q8QA&#10;AADbAAAADwAAAGRycy9kb3ducmV2LnhtbESPQWvCQBSE7wX/w/IEL6Vu1CISXUVExVJFmxa8PrLP&#10;JJh9G7Krpv/eFQSPw8x8w0xmjSnFlWpXWFbQ60YgiFOrC84U/P2uPkYgnEfWWFomBf/kYDZtvU0w&#10;1vbGP3RNfCYChF2MCnLvq1hKl+Zk0HVtRRy8k60N+iDrTOoabwFuStmPoqE0WHBYyLGiRU7pObkY&#10;BYPz/v3rsFt+7/x6RNnyuOV+kirVaTfzMQhPjX+Fn+2NVvA5hMeX8APk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G+EPEAAAA2wAAAA8AAAAAAAAAAAAAAAAAmAIAAGRycy9k&#10;b3ducmV2LnhtbFBLBQYAAAAABAAEAPUAAACJAwAAAAA=&#10;" stroked="f">
                  <v:textbox style="layout-flow:vertical;mso-layout-flow-alt:bottom-to-top" inset=",0,,0">
                    <w:txbxContent>
                      <w:p w:rsidR="00960F8B" w:rsidRDefault="00960F8B">
                        <w:pPr>
                          <w:jc w:val="center"/>
                        </w:pPr>
                        <w:proofErr w:type="spellStart"/>
                        <w:r>
                          <w:t>Invitación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para</w:t>
                        </w:r>
                        <w:proofErr w:type="spellEnd"/>
                        <w:r>
                          <w:t xml:space="preserve"> 1 persona</w:t>
                        </w:r>
                      </w:p>
                    </w:txbxContent>
                  </v:textbox>
                </v:shape>
                <v:shape id="Text Box 288" o:spid="_x0000_s1110" type="#_x0000_t202" style="position:absolute;left:45720;top:819;width:32766;height:8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MFMMA&#10;AADbAAAADwAAAGRycy9kb3ducmV2LnhtbESP3WrCQBSE74W+w3IKvRHdWFKj0U2wQktu/XmAY/aY&#10;BLNnQ3Zr4tu7hUIvh5n5htnmo2nFnXrXWFawmEcgiEurG64UnE9fsxUI55E1tpZJwYMc5NnLZIup&#10;tgMf6H70lQgQdikqqL3vUildWZNBN7cdcfCutjfog+wrqXscAty08j2KltJgw2Ghxo72NZW3449R&#10;cC2G6cd6uHz7c3KIl5/YJBf7UOrtddxtQHga/X/4r11oBXECv1/CD5D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tMFMMAAADbAAAADwAAAAAAAAAAAAAAAACYAgAAZHJzL2Rv&#10;d25yZXYueG1sUEsFBgAAAAAEAAQA9QAAAIgDAAAAAA==&#10;" stroked="f">
                  <v:textbox>
                    <w:txbxContent>
                      <w:p w:rsidR="00960F8B" w:rsidRPr="009110F8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</w:pPr>
                        <w:r w:rsidRPr="009110F8"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  <w:t>Invitación al</w:t>
                        </w:r>
                      </w:p>
                      <w:p w:rsidR="00960F8B" w:rsidRPr="009110F8" w:rsidRDefault="00960F8B">
                        <w:pPr>
                          <w:jc w:val="center"/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</w:pPr>
                        <w:r>
                          <w:rPr>
                            <w:rFonts w:ascii="Wingdings 2" w:hAnsi="Wingdings 2"/>
                          </w:rPr>
                          <w:t></w:t>
                        </w:r>
                        <w:r w:rsidRPr="009110F8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r w:rsidRPr="009110F8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>Concierto benéfico en el Teatro Central</w:t>
                        </w:r>
                        <w:r w:rsidRPr="009110F8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Wingdings 2" w:hAnsi="Wingdings 2"/>
                          </w:rPr>
                          <w:t>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  <w:t>a cargo de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</w:pPr>
                        <w:r>
                          <w:rPr>
                            <w:rFonts w:ascii="Wingdings 2" w:hAnsi="Wingdings 2"/>
                          </w:rPr>
                          <w:t></w:t>
                        </w:r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C00D7B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>Mikael</w:t>
                        </w:r>
                        <w:proofErr w:type="spellEnd"/>
                        <w:r w:rsidRPr="00C00D7B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C00D7B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>Sandberg</w:t>
                        </w:r>
                        <w:proofErr w:type="spellEnd"/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Wingdings 2" w:hAnsi="Wingdings 2"/>
                          </w:rPr>
                          <w:t></w:t>
                        </w:r>
                      </w:p>
                    </w:txbxContent>
                  </v:textbox>
                </v:shape>
                <v:shape id="Text Box 289" o:spid="_x0000_s1111" type="#_x0000_t202" style="position:absolute;left:78200;top:971;width:3429;height:1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z4x8AA&#10;AADbAAAADwAAAGRycy9kb3ducmV2LnhtbERPz2vCMBS+C/sfwhvsIpp2iJVqlDEVHJ50G7s+mmdT&#10;bF5KErX+9+Yw8Pjx/V6setuKK/nQOFaQjzMQxJXTDdcKfr63oxmIEJE1to5JwZ0CrJYvgwWW2t34&#10;QNdjrEUK4VCiAhNjV0oZKkMWw9h1xIk7OW8xJuhrqT3eUrht5XuWTaXFhlODwY4+DVXn48UqGOb6&#10;a7ovzqw3qP98sfk1u3Wu1Ntr/zEHEamPT/G/e6cVTNLY9CX9AL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Az4x8AAAADbAAAADwAAAAAAAAAAAAAAAACYAgAAZHJzL2Rvd25y&#10;ZXYueG1sUEsFBgAAAAAEAAQA9QAAAIUDAAAAAA==&#10;" stroked="f">
                  <v:textbox style="layout-flow:vertical" inset=",0,,0">
                    <w:txbxContent>
                      <w:p w:rsidR="00960F8B" w:rsidRDefault="00960F8B">
                        <w:pPr>
                          <w:jc w:val="center"/>
                        </w:pPr>
                        <w:proofErr w:type="spellStart"/>
                        <w:r>
                          <w:t>Invitación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para</w:t>
                        </w:r>
                        <w:proofErr w:type="spellEnd"/>
                        <w:r>
                          <w:t xml:space="preserve"> 1 persona</w:t>
                        </w:r>
                      </w:p>
                    </w:txbxContent>
                  </v:textbox>
                </v:shape>
                <v:shape id="Text Box 290" o:spid="_x0000_s1112" type="#_x0000_t202" style="position:absolute;left:47434;top:22625;width:10376;height:2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4KVsUA&#10;AADbAAAADwAAAGRycy9kb3ducmV2LnhtbESPW2sCMRSE3wv+h3AEX0rNesHq1igitOhbvWBfD5vj&#10;7uLmZE3iuv77piD0cZiZb5j5sjWVaMj50rKCQT8BQZxZXXKu4Hj4fJuC8AFZY2WZFDzIw3LReZlj&#10;qu2dd9TsQy4ihH2KCooQ6lRKnxVk0PdtTRy9s3UGQ5Qul9rhPcJNJYdJMpEGS44LBda0Lii77G9G&#10;wXS8aX78dvR9yibnahZe35uvq1Oq121XHyACteE//GxvtILxDP6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/gpWxQAAANsAAAAPAAAAAAAAAAAAAAAAAJgCAABkcnMv&#10;ZG93bnJldi54bWxQSwUGAAAAAAQABAD1AAAAigMAAAAA&#10;">
                  <v:textbox>
                    <w:txbxContent>
                      <w:p w:rsidR="00960F8B" w:rsidRDefault="00960F8B"/>
                    </w:txbxContent>
                  </v:textbox>
                </v:shape>
                <v:shape id="Text Box 291" o:spid="_x0000_s1113" type="#_x0000_t202" style="position:absolute;left:47917;top:21875;width:8572;height:30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  <v:textbox>
                    <w:txbxContent>
                      <w:p w:rsidR="00960F8B" w:rsidRDefault="00960F8B">
                        <w:proofErr w:type="spellStart"/>
                        <w:r>
                          <w:t>Viernes</w:t>
                        </w:r>
                        <w:proofErr w:type="spellEnd"/>
                      </w:p>
                    </w:txbxContent>
                  </v:textbox>
                </v:shape>
                <v:shape id="Text Box 292" o:spid="_x0000_s1114" type="#_x0000_t202" style="position:absolute;left:47434;top:19405;width:15342;height:5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QjcUA&#10;AADbAAAADwAAAGRycy9kb3ducmV2LnhtbESPQWvCQBSE7wX/w/KEXqRubDXa1FVKoUVvakWvj+wz&#10;CWbfxt1tTP99VxB6HGbmG2a+7EwtWnK+sqxgNExAEOdWV1wo2H9/Ps1A+ICssbZMCn7Jw3LRe5hj&#10;pu2Vt9TuQiEihH2GCsoQmkxKn5dk0A9tQxy9k3UGQ5SukNrhNcJNLZ+TJJUGK44LJTb0UVJ+3v0Y&#10;BbPxqj369cvmkKen+jUMpu3XxSn12O/e30AE6sJ/+N5eaQWTEdy+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ZCNxQAAANsAAAAPAAAAAAAAAAAAAAAAAJgCAABkcnMv&#10;ZG93bnJldi54bWxQSwUGAAAAAAQABAD1AAAAigMAAAAA&#10;">
                  <v:textbox>
                    <w:txbxContent>
                      <w:p w:rsidR="00960F8B" w:rsidRDefault="00960F8B">
                        <w:r>
                          <w:t>Vie</w:t>
                        </w:r>
                      </w:p>
                    </w:txbxContent>
                  </v:textbox>
                </v:shape>
                <v:rect id="Rectangle 293" o:spid="_x0000_s1115" style="position:absolute;left:42576;top:13677;width:39434;height:12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+wB8IA&#10;AADbAAAADwAAAGRycy9kb3ducmV2LnhtbESPX2vCMBTF3wd+h3CFvc10hc1RjTIGA3EwWZzvl+ba&#10;VJub0sS2fvtFEPZ4OH9+nOV6dI3oqQu1ZwXPswwEcelNzZWC3/3n0xuIEJENNp5JwZUCrFeThyUW&#10;xg/8Q72OlUgjHApUYGNsCylDaclhmPmWOHlH3zmMSXaVNB0Oadw1Ms+yV+mw5kSw2NKHpfKsLy5B&#10;hut8/n3SW3nI406fvnq70TulHqfj+wJEpDH+h+/tjVHwksPtS/oB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H7AHwgAAANsAAAAPAAAAAAAAAAAAAAAAAJgCAABkcnMvZG93&#10;bnJldi54bWxQSwUGAAAAAAQABAD1AAAAhwMAAAAA&#10;" strokeweight="4.5pt">
                  <v:stroke linestyle="thickThin"/>
                </v:rect>
                <v:shape id="Text Box 294" o:spid="_x0000_s1116" type="#_x0000_t202" style="position:absolute;left:67138;top:21920;width:12027;height:3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ncysMA&#10;AADbAAAADwAAAGRycy9kb3ducmV2LnhtbESP3WrCQBSE7wu+w3IEb4purI22qatUocXbqA9wzB6T&#10;0OzZkF3z8/ZdQfBymJlvmPW2N5VoqXGlZQXzWQSCOLO65FzB+fQz/QDhPLLGyjIpGMjBdjN6WWOi&#10;bccptUefiwBhl6CCwvs6kdJlBRl0M1sTB+9qG4M+yCaXusEuwE0l36JoKQ2WHBYKrGlfUPZ3vBkF&#10;10P3Gn92l19/XqXvyx2Wq4sdlJqM++8vEJ56/ww/2getIF7A/Uv4A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9ncysMAAADbAAAADwAAAAAAAAAAAAAAAACYAgAAZHJzL2Rv&#10;d25yZXYueG1sUEsFBgAAAAAEAAQA9QAAAIgDAAAAAA==&#10;" stroked="f">
                  <v:textbox>
                    <w:txbxContent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>Calle</w:t>
                        </w:r>
                        <w:proofErr w:type="spellEnd"/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 xml:space="preserve"> real 45.</w:t>
                        </w:r>
                        <w:proofErr w:type="gramEnd"/>
                      </w:p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</w:rPr>
                        </w:pPr>
                        <w:smartTag w:uri="urn:schemas-microsoft-com:office:smarttags" w:element="State">
                          <w:smartTag w:uri="urn:schemas-microsoft-com:office:smarttags" w:element="place">
                            <w:r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>Madrid</w:t>
                            </w:r>
                          </w:smartTag>
                        </w:smartTag>
                        <w:r>
                          <w:rPr>
                            <w:rFonts w:ascii="Book Antiqua" w:hAnsi="Book Antiqua"/>
                            <w:sz w:val="16"/>
                            <w:szCs w:val="16"/>
                          </w:rPr>
                          <w:t xml:space="preserve"> 28052</w:t>
                        </w:r>
                      </w:p>
                    </w:txbxContent>
                  </v:textbox>
                </v:shape>
                <v:shape id="Text Box 295" o:spid="_x0000_s1117" type="#_x0000_t202" style="position:absolute;left:45421;top:22148;width:12027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BEvsIA&#10;AADbAAAADwAAAGRycy9kb3ducmV2LnhtbESP3YrCMBSE7wXfIRxhb8Smin/bNYourHhb9QFOm2Nb&#10;bE5KE219+42wsJfDzHzDbHa9qcWTWldZVjCNYhDEudUVFwqul5/JGoTzyBpry6TgRQ522+Fgg4m2&#10;Haf0PPtCBAi7BBWU3jeJlC4vyaCLbEMcvJttDfog20LqFrsAN7WcxfFSGqw4LJTY0HdJ+f38MApu&#10;p268+Oyyo7+u0vnygNUqsy+lPkb9/guEp97/h//aJ61gMYf3l/A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MES+wgAAANsAAAAPAAAAAAAAAAAAAAAAAJgCAABkcnMvZG93&#10;bnJldi54bWxQSwUGAAAAAAQABAD1AAAAhwMAAAAA&#10;" stroked="f">
                  <v:textbox>
                    <w:txbxContent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  <w:t>Viernes, 22 de junio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sz w:val="16"/>
                            <w:szCs w:val="16"/>
                            <w:lang w:val="es-ES"/>
                          </w:rPr>
                          <w:t>7 p.m.</w:t>
                        </w:r>
                      </w:p>
                    </w:txbxContent>
                  </v:textbox>
                </v:shape>
                <v:shape id="Text Box 296" o:spid="_x0000_s1118" type="#_x0000_t202" style="position:absolute;left:57238;top:21958;width:8401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zhJcIA&#10;AADbAAAADwAAAGRycy9kb3ducmV2LnhtbESP3YrCMBSE7wXfIRzBG9FUsf5Uo7iCi7f+PMCxObbF&#10;5qQ0WVvf3iwIXg4z8w2z3ramFE+qXWFZwXgUgSBOrS44U3C9HIYLEM4jaywtk4IXOdhuup01Jto2&#10;fKLn2WciQNglqCD3vkqkdGlOBt3IVsTBu9vaoA+yzqSusQlwU8pJFM2kwYLDQo4V7XNKH+c/o+B+&#10;bAbxsrn9+uv8NJ39YDG/2ZdS/V67W4Hw1Ppv+NM+agVxDP9fwg+Qm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fOElwgAAANsAAAAPAAAAAAAAAAAAAAAAAJgCAABkcnMvZG93&#10;bnJldi54bWxQSwUGAAAAAAQABAD1AAAAhwMAAAAA&#10;" stroked="f">
                  <v:textbox>
                    <w:txbxContent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</w:rPr>
                        </w:pPr>
                        <w:r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</w:rPr>
                          <w:t>Precio</w:t>
                        </w:r>
                      </w:p>
                      <w:p w:rsidR="00960F8B" w:rsidRDefault="00960F8B">
                        <w:pPr>
                          <w:jc w:val="center"/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Book Antiqua" w:hAnsi="Book Antiqua"/>
                            <w:b/>
                            <w:bCs/>
                            <w:sz w:val="28"/>
                            <w:szCs w:val="28"/>
                          </w:rPr>
                          <w:t>5€</w:t>
                        </w:r>
                      </w:p>
                    </w:txbxContent>
                  </v:textbox>
                </v:shape>
                <v:shape id="Text Box 297" o:spid="_x0000_s1119" type="#_x0000_t202" style="position:absolute;left:42862;top:14020;width:3429;height:118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9unsQA&#10;AADbAAAADwAAAGRycy9kb3ducmV2LnhtbESPQWvCQBSE7wX/w/IEL6VuVCoSXUVExVJFmxa8PrLP&#10;JJh9G7Krpv/eFQSPw8x8w0xmjSnFlWpXWFbQ60YgiFOrC84U/P2uPkYgnEfWWFomBf/kYDZtvU0w&#10;1vbGP3RNfCYChF2MCnLvq1hKl+Zk0HVtRRy8k60N+iDrTOoabwFuStmPoqE0WHBYyLGiRU7pObkY&#10;BYPz/v3rsFt+7/x6RNnyuOV+kirVaTfzMQhPjX+Fn+2NVvA5hMeX8APk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fbp7EAAAA2wAAAA8AAAAAAAAAAAAAAAAAmAIAAGRycy9k&#10;b3ducmV2LnhtbFBLBQYAAAAABAAEAPUAAACJAwAAAAA=&#10;" stroked="f">
                  <v:textbox style="layout-flow:vertical;mso-layout-flow-alt:bottom-to-top" inset=",0,,0">
                    <w:txbxContent>
                      <w:p w:rsidR="00960F8B" w:rsidRDefault="00960F8B">
                        <w:pPr>
                          <w:jc w:val="center"/>
                        </w:pPr>
                        <w:proofErr w:type="spellStart"/>
                        <w:r>
                          <w:t>Invitación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para</w:t>
                        </w:r>
                        <w:proofErr w:type="spellEnd"/>
                        <w:r>
                          <w:t xml:space="preserve"> 1 persona</w:t>
                        </w:r>
                      </w:p>
                    </w:txbxContent>
                  </v:textbox>
                </v:shape>
                <v:shape id="Text Box 298" o:spid="_x0000_s1120" type="#_x0000_t202" style="position:absolute;left:45720;top:14154;width:32766;height:8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LaycQA&#10;AADbAAAADwAAAGRycy9kb3ducmV2LnhtbESPzWrDMBCE74G+g9hCL6GRU+K4dS2bNJDia9I8wMZa&#10;/1BrZSw1dt4+KhR6HGbmGyYrZtOLK42us6xgvYpAEFdWd9woOH8dnl9BOI+ssbdMCm7koMgfFhmm&#10;2k58pOvJNyJA2KWooPV+SKV0VUsG3coOxMGr7WjQBzk2Uo84Bbjp5UsUbaXBjsNCiwPtW6q+Tz9G&#10;QV1Oy/htunz6c3LcbD+wSy72ptTT47x7B+Fp9v/hv3apFcQJ/H4JP0D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i2snEAAAA2wAAAA8AAAAAAAAAAAAAAAAAmAIAAGRycy9k&#10;b3ducmV2LnhtbFBLBQYAAAAABAAEAPUAAACJAwAAAAA=&#10;" stroked="f">
                  <v:textbox>
                    <w:txbxContent>
                      <w:p w:rsidR="00960F8B" w:rsidRPr="009110F8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</w:pPr>
                        <w:r w:rsidRPr="009110F8"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  <w:t>Invitación al</w:t>
                        </w:r>
                      </w:p>
                      <w:p w:rsidR="00960F8B" w:rsidRPr="009110F8" w:rsidRDefault="00960F8B">
                        <w:pPr>
                          <w:jc w:val="center"/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</w:pPr>
                        <w:r>
                          <w:rPr>
                            <w:rFonts w:ascii="Wingdings 2" w:hAnsi="Wingdings 2"/>
                          </w:rPr>
                          <w:t></w:t>
                        </w:r>
                        <w:r w:rsidRPr="009110F8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r w:rsidRPr="009110F8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>Concierto benéfico en el Teatro Central</w:t>
                        </w:r>
                        <w:r w:rsidRPr="009110F8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Wingdings 2" w:hAnsi="Wingdings 2"/>
                          </w:rPr>
                          <w:t>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</w:pPr>
                        <w:r w:rsidRPr="00C00D7B">
                          <w:rPr>
                            <w:rFonts w:ascii="Book Antiqua" w:hAnsi="Book Antiqua"/>
                            <w:caps/>
                            <w:sz w:val="16"/>
                            <w:szCs w:val="16"/>
                            <w:lang w:val="es-ES"/>
                          </w:rPr>
                          <w:t>a cargo de</w:t>
                        </w:r>
                      </w:p>
                      <w:p w:rsidR="00960F8B" w:rsidRPr="00C00D7B" w:rsidRDefault="00960F8B">
                        <w:pPr>
                          <w:jc w:val="center"/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</w:pPr>
                        <w:r>
                          <w:rPr>
                            <w:rFonts w:ascii="Wingdings 2" w:hAnsi="Wingdings 2"/>
                          </w:rPr>
                          <w:t></w:t>
                        </w:r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C00D7B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>Mikael</w:t>
                        </w:r>
                        <w:proofErr w:type="spellEnd"/>
                        <w:r w:rsidRPr="00C00D7B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C00D7B">
                          <w:rPr>
                            <w:rFonts w:ascii="Monotype Corsiva" w:hAnsi="Monotype Corsiva"/>
                            <w:sz w:val="30"/>
                            <w:szCs w:val="30"/>
                            <w:lang w:val="es-ES"/>
                          </w:rPr>
                          <w:t>Sandberg</w:t>
                        </w:r>
                        <w:proofErr w:type="spellEnd"/>
                        <w:r w:rsidRPr="00C00D7B">
                          <w:rPr>
                            <w:rFonts w:ascii="Monotype Corsiva" w:hAnsi="Monotype Corsiva"/>
                            <w:sz w:val="32"/>
                            <w:szCs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Wingdings 2" w:hAnsi="Wingdings 2"/>
                          </w:rPr>
                          <w:t></w:t>
                        </w:r>
                      </w:p>
                    </w:txbxContent>
                  </v:textbox>
                </v:shape>
                <v:shape id="Text Box 299" o:spid="_x0000_s1121" type="#_x0000_t202" style="position:absolute;left:78200;top:14306;width:3429;height:1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VuGsAA&#10;AADbAAAADwAAAGRycy9kb3ducmV2LnhtbERPz2vCMBS+C/sfwhvsIpp2oJVqlDEVHJ50G7s+mmdT&#10;bF5KErX+9+Yw8Pjx/V6setuKK/nQOFaQjzMQxJXTDdcKfr63oxmIEJE1to5JwZ0CrJYvgwWW2t34&#10;QNdjrEUK4VCiAhNjV0oZKkMWw9h1xIk7OW8xJuhrqT3eUrht5XuWTaXFhlODwY4+DVXn48UqGOb6&#10;a7ovzqw3qP98sfk1u3Wu1Ntr/zEHEamPT/G/e6cVTNLY9CX9AL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dVuGsAAAADbAAAADwAAAAAAAAAAAAAAAACYAgAAZHJzL2Rvd25y&#10;ZXYueG1sUEsFBgAAAAAEAAQA9QAAAIUDAAAAAA==&#10;" stroked="f">
                  <v:textbox style="layout-flow:vertical" inset=",0,,0">
                    <w:txbxContent>
                      <w:p w:rsidR="00960F8B" w:rsidRDefault="00960F8B">
                        <w:pPr>
                          <w:jc w:val="center"/>
                        </w:pPr>
                        <w:proofErr w:type="spellStart"/>
                        <w:r>
                          <w:t>Invitación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para</w:t>
                        </w:r>
                        <w:proofErr w:type="spellEnd"/>
                        <w:r>
                          <w:t xml:space="preserve"> 1 persona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960F8B" w:rsidSect="00960F8B">
      <w:pgSz w:w="16839" w:h="11907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87"/>
  <w:displayHorizontalDrawingGridEvery w:val="2"/>
  <w:noPunctuationKerning/>
  <w:characterSpacingControl w:val="doNotCompress"/>
  <w:ignoreMixedContent/>
  <w:alwaysShowPlaceholderText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3BE"/>
    <w:rsid w:val="00547691"/>
    <w:rsid w:val="00821FEA"/>
    <w:rsid w:val="008F0455"/>
    <w:rsid w:val="009110F8"/>
    <w:rsid w:val="00960F8B"/>
    <w:rsid w:val="00C00D7B"/>
    <w:rsid w:val="00EE69D3"/>
    <w:rsid w:val="00FB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Pr>
      <w:rFonts w:ascii="Tahoma" w:hAnsi="Tahoma"/>
      <w:sz w:val="16"/>
      <w:szCs w:val="16"/>
    </w:rPr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Pr>
      <w:rFonts w:ascii="Tahoma" w:hAnsi="Tahoma"/>
      <w:sz w:val="16"/>
      <w:szCs w:val="16"/>
    </w:rPr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mudena\AppData\Roaming\Microsoft\Plantillas\Event%20ticket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Event tickets.dot</Template>
  <TotalTime>7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Microsoft Corporation</Company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4</cp:revision>
  <cp:lastPrinted>2001-04-25T12:14:00Z</cp:lastPrinted>
  <dcterms:created xsi:type="dcterms:W3CDTF">2016-12-01T08:53:00Z</dcterms:created>
  <dcterms:modified xsi:type="dcterms:W3CDTF">2016-12-01T10:13:00Z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TC010185573082</vt:lpwstr>
  </property>
</Properties>
</file>